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4F" w:rsidRPr="0013404F" w:rsidRDefault="0013404F" w:rsidP="0013404F">
      <w:pPr>
        <w:pStyle w:val="af9"/>
        <w:tabs>
          <w:tab w:val="clear" w:pos="9360"/>
          <w:tab w:val="right" w:pos="9072"/>
        </w:tabs>
        <w:ind w:right="284"/>
        <w:jc w:val="center"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13404F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Муниципальное бюджетное учреждение дополнительного образования</w:t>
      </w:r>
      <w:r w:rsidRPr="0013404F"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 w:rsidRPr="0013404F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«Центр дополнительного образования Тетюшского муниципального района</w:t>
      </w:r>
      <w:r w:rsidRPr="0013404F"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 w:rsidRPr="0013404F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Республики Татарстан»</w:t>
      </w:r>
    </w:p>
    <w:sdt>
      <w:sdtPr>
        <w:rPr>
          <w:rFonts w:asciiTheme="majorHAnsi" w:hAnsiTheme="majorHAnsi"/>
        </w:rPr>
        <w:id w:val="-2129384759"/>
        <w:docPartObj>
          <w:docPartGallery w:val="Cover Pages"/>
          <w:docPartUnique/>
        </w:docPartObj>
      </w:sdtPr>
      <w:sdtEndPr>
        <w:rPr>
          <w:rFonts w:cs="Times New Roman"/>
          <w:sz w:val="28"/>
          <w:szCs w:val="28"/>
        </w:rPr>
      </w:sdtEndPr>
      <w:sdtContent>
        <w:p w:rsidR="0013404F" w:rsidRPr="0013404F" w:rsidRDefault="0013404F" w:rsidP="009F3828">
          <w:pPr>
            <w:pStyle w:val="af9"/>
            <w:rPr>
              <w:rFonts w:asciiTheme="majorHAnsi" w:hAnsiTheme="majorHAnsi" w:cs="Times New Roman"/>
              <w:sz w:val="28"/>
              <w:szCs w:val="28"/>
              <w:lang w:val="en-US"/>
            </w:rPr>
          </w:pPr>
        </w:p>
        <w:p w:rsidR="0013404F" w:rsidRPr="0013404F" w:rsidRDefault="0013404F" w:rsidP="009F3828">
          <w:pPr>
            <w:pStyle w:val="af9"/>
            <w:rPr>
              <w:rFonts w:asciiTheme="majorHAnsi" w:hAnsiTheme="majorHAnsi" w:cs="Times New Roman"/>
              <w:sz w:val="28"/>
              <w:szCs w:val="28"/>
              <w:lang w:val="en-US"/>
            </w:rPr>
          </w:pPr>
        </w:p>
        <w:p w:rsidR="0013404F" w:rsidRPr="0013404F" w:rsidRDefault="0013404F" w:rsidP="009F3828">
          <w:pPr>
            <w:pStyle w:val="af9"/>
            <w:rPr>
              <w:rFonts w:asciiTheme="majorHAnsi" w:hAnsiTheme="majorHAnsi" w:cs="Times New Roman"/>
              <w:sz w:val="28"/>
              <w:szCs w:val="28"/>
              <w:lang w:val="en-US"/>
            </w:rPr>
          </w:pPr>
        </w:p>
        <w:p w:rsidR="0013404F" w:rsidRPr="0013404F" w:rsidRDefault="0013404F" w:rsidP="009F3828">
          <w:pPr>
            <w:pStyle w:val="af9"/>
            <w:rPr>
              <w:rFonts w:asciiTheme="majorHAnsi" w:hAnsiTheme="majorHAnsi" w:cs="Times New Roman"/>
              <w:sz w:val="28"/>
              <w:szCs w:val="28"/>
              <w:lang w:val="en-US"/>
            </w:rPr>
          </w:pPr>
        </w:p>
        <w:p w:rsidR="0013404F" w:rsidRPr="0013404F" w:rsidRDefault="0013404F" w:rsidP="009F3828">
          <w:pPr>
            <w:pStyle w:val="af9"/>
            <w:rPr>
              <w:rFonts w:asciiTheme="majorHAnsi" w:hAnsiTheme="majorHAnsi" w:cs="Times New Roman"/>
              <w:sz w:val="28"/>
              <w:szCs w:val="28"/>
              <w:lang w:val="en-US"/>
            </w:rPr>
          </w:pPr>
        </w:p>
        <w:p w:rsidR="0013404F" w:rsidRPr="00731DD7" w:rsidRDefault="0013404F" w:rsidP="009F3828">
          <w:pPr>
            <w:pStyle w:val="af9"/>
            <w:rPr>
              <w:rFonts w:asciiTheme="majorHAnsi" w:hAnsiTheme="majorHAnsi" w:cs="Times New Roman"/>
              <w:sz w:val="28"/>
              <w:szCs w:val="28"/>
            </w:rPr>
          </w:pPr>
        </w:p>
        <w:p w:rsidR="0013404F" w:rsidRPr="005F0213" w:rsidRDefault="0013404F" w:rsidP="005F0213">
          <w:pPr>
            <w:pStyle w:val="21"/>
            <w:ind w:left="0"/>
            <w:rPr>
              <w:color w:val="58553A" w:themeColor="accent1" w:themeShade="80"/>
              <w:sz w:val="60"/>
              <w:szCs w:val="60"/>
            </w:rPr>
          </w:pPr>
          <w:r w:rsidRPr="005F0213">
            <w:rPr>
              <w:color w:val="58553A" w:themeColor="accent1" w:themeShade="80"/>
              <w:sz w:val="60"/>
              <w:szCs w:val="60"/>
            </w:rPr>
            <w:t>Отчет о походе выходного дня</w:t>
          </w:r>
        </w:p>
        <w:p w:rsidR="0013404F" w:rsidRPr="00731DD7" w:rsidRDefault="0013404F" w:rsidP="009F3828">
          <w:pPr>
            <w:pStyle w:val="af9"/>
            <w:rPr>
              <w:rFonts w:asciiTheme="majorHAnsi" w:hAnsiTheme="majorHAnsi" w:cs="Times New Roman"/>
              <w:color w:val="675E47" w:themeColor="text2"/>
              <w:sz w:val="48"/>
              <w:szCs w:val="28"/>
            </w:rPr>
          </w:pPr>
        </w:p>
        <w:p w:rsidR="0013404F" w:rsidRPr="00731DD7" w:rsidRDefault="0013404F" w:rsidP="00FE374E">
          <w:pPr>
            <w:pStyle w:val="af9"/>
            <w:jc w:val="center"/>
            <w:rPr>
              <w:rFonts w:asciiTheme="majorHAnsi" w:hAnsiTheme="majorHAnsi" w:cs="Times New Roman"/>
              <w:i/>
              <w:color w:val="675E47" w:themeColor="text2"/>
              <w:sz w:val="32"/>
              <w:szCs w:val="28"/>
            </w:rPr>
          </w:pPr>
          <w:r w:rsidRPr="00731DD7">
            <w:rPr>
              <w:rFonts w:asciiTheme="majorHAnsi" w:hAnsiTheme="majorHAnsi" w:cs="Times New Roman"/>
              <w:i/>
              <w:color w:val="675E47" w:themeColor="text2"/>
              <w:sz w:val="32"/>
              <w:szCs w:val="28"/>
            </w:rPr>
            <w:t>Маршрут</w:t>
          </w:r>
        </w:p>
        <w:p w:rsidR="0013404F" w:rsidRPr="00731DD7" w:rsidRDefault="006E3711" w:rsidP="00731DD7">
          <w:pPr>
            <w:pStyle w:val="af9"/>
            <w:jc w:val="center"/>
            <w:rPr>
              <w:rFonts w:asciiTheme="majorHAnsi" w:hAnsiTheme="majorHAnsi" w:cs="Times New Roman"/>
              <w:sz w:val="32"/>
              <w:szCs w:val="28"/>
            </w:rPr>
          </w:pPr>
          <w:r>
            <w:rPr>
              <w:rFonts w:asciiTheme="majorHAnsi" w:hAnsiTheme="majorHAnsi" w:cs="Times New Roman"/>
              <w:noProof/>
              <w:color w:val="675E47" w:themeColor="text2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0D2A427C" wp14:editId="29454273">
                    <wp:simplePos x="0" y="0"/>
                    <wp:positionH relativeFrom="column">
                      <wp:posOffset>1065530</wp:posOffset>
                    </wp:positionH>
                    <wp:positionV relativeFrom="paragraph">
                      <wp:posOffset>95250</wp:posOffset>
                    </wp:positionV>
                    <wp:extent cx="85090" cy="77470"/>
                    <wp:effectExtent l="0" t="0" r="10160" b="17780"/>
                    <wp:wrapNone/>
                    <wp:docPr id="38" name="Овал 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5090" cy="7747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Овал 38" o:spid="_x0000_s1026" style="position:absolute;margin-left:83.9pt;margin-top:7.5pt;width:6.7pt;height:6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" fillcolor="#a9a57c [3204]" strokecolor="#575539 [1604]" strokeweight="2pt"/>
                </w:pict>
              </mc:Fallback>
            </mc:AlternateContent>
          </w:r>
          <w:r w:rsidR="0013404F" w:rsidRPr="00731DD7">
            <w:rPr>
              <w:rFonts w:asciiTheme="majorHAnsi" w:hAnsiTheme="majorHAnsi" w:cs="Times New Roman"/>
              <w:sz w:val="32"/>
              <w:szCs w:val="28"/>
            </w:rPr>
            <w:t>Тетюши - Поляна «Сабантуй» - Тетюши</w:t>
          </w:r>
        </w:p>
        <w:p w:rsidR="0013404F" w:rsidRDefault="006E3711" w:rsidP="009F3828">
          <w:pPr>
            <w:pStyle w:val="af9"/>
            <w:rPr>
              <w:rFonts w:asciiTheme="majorHAnsi" w:hAnsiTheme="majorHAnsi" w:cs="Times New Roman"/>
              <w:sz w:val="28"/>
              <w:szCs w:val="28"/>
            </w:rPr>
          </w:pPr>
          <w:r w:rsidRPr="00731DD7">
            <w:rPr>
              <w:rFonts w:asciiTheme="majorHAnsi" w:hAnsiTheme="majorHAnsi" w:cs="Times New Roman"/>
              <w:noProof/>
              <w:color w:val="675E47" w:themeColor="text2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113007B" wp14:editId="31064C32">
                    <wp:simplePos x="0" y="0"/>
                    <wp:positionH relativeFrom="column">
                      <wp:posOffset>-33020</wp:posOffset>
                    </wp:positionH>
                    <wp:positionV relativeFrom="paragraph">
                      <wp:posOffset>157480</wp:posOffset>
                    </wp:positionV>
                    <wp:extent cx="1264920" cy="934720"/>
                    <wp:effectExtent l="50800" t="44450" r="62230" b="43180"/>
                    <wp:wrapNone/>
                    <wp:docPr id="17" name="Скругленная соединительная линия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rot="5400000" flipH="1" flipV="1">
                              <a:off x="0" y="0"/>
                              <a:ext cx="1264920" cy="934720"/>
                            </a:xfrm>
                            <a:prstGeom prst="curvedConnector3">
                              <a:avLst/>
                            </a:prstGeom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prstDash val="dash"/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Скругленная соединительная линия 17" o:spid="_x0000_s1026" type="#_x0000_t38" style="position:absolute;margin-left:-2.6pt;margin-top:12.4pt;width:99.6pt;height:73.6pt;rotation:9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" adj="10800" strokecolor="#575539 [1604]" strokeweight="1.5pt">
                    <v:stroke dashstyle="dash" startarrow="open" endarrow="open"/>
                  </v:shape>
                </w:pict>
              </mc:Fallback>
            </mc:AlternateContent>
          </w:r>
        </w:p>
        <w:p w:rsidR="00731DD7" w:rsidRPr="0013404F" w:rsidRDefault="00731DD7" w:rsidP="009F3828">
          <w:pPr>
            <w:pStyle w:val="af9"/>
            <w:rPr>
              <w:rFonts w:asciiTheme="majorHAnsi" w:hAnsiTheme="majorHAnsi" w:cs="Times New Roman"/>
              <w:sz w:val="28"/>
              <w:szCs w:val="28"/>
            </w:rPr>
          </w:pPr>
        </w:p>
        <w:p w:rsidR="0013404F" w:rsidRPr="0013404F" w:rsidRDefault="005A65E5" w:rsidP="00447D4C">
          <w:pPr>
            <w:pStyle w:val="af9"/>
            <w:ind w:left="-1276"/>
            <w:jc w:val="right"/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402B027" wp14:editId="562CA72D">
                    <wp:simplePos x="0" y="0"/>
                    <wp:positionH relativeFrom="column">
                      <wp:posOffset>2691765</wp:posOffset>
                    </wp:positionH>
                    <wp:positionV relativeFrom="paragraph">
                      <wp:posOffset>3643630</wp:posOffset>
                    </wp:positionV>
                    <wp:extent cx="3789680" cy="1648460"/>
                    <wp:effectExtent l="0" t="0" r="20320" b="27940"/>
                    <wp:wrapNone/>
                    <wp:docPr id="13" name="Прямоугольник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89680" cy="164846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E3711" w:rsidRPr="005A65E5" w:rsidRDefault="006E3711" w:rsidP="00447D4C">
                                <w:pPr>
                                  <w:pStyle w:val="af9"/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</w:pPr>
                                <w:r w:rsidRPr="005A65E5"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  <w:t>Руководитель похода:</w:t>
                                </w:r>
                              </w:p>
                              <w:p w:rsidR="006E3711" w:rsidRPr="005A65E5" w:rsidRDefault="006E3711" w:rsidP="00447D4C">
                                <w:pPr>
                                  <w:pStyle w:val="af9"/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</w:pPr>
                                <w:r w:rsidRPr="005A65E5"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  <w:t>Бажайкина Ирина Игоревна</w:t>
                                </w:r>
                              </w:p>
                              <w:p w:rsidR="006E3711" w:rsidRPr="005A65E5" w:rsidRDefault="006E3711" w:rsidP="00447D4C">
                                <w:pPr>
                                  <w:pStyle w:val="af9"/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</w:pPr>
                                <w:r w:rsidRPr="005A65E5"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  <w:t>Педагог МБОУ ДО «ЦДО»</w:t>
                                </w:r>
                              </w:p>
                              <w:p w:rsidR="006E3711" w:rsidRPr="005A65E5" w:rsidRDefault="006E3711" w:rsidP="00447D4C">
                                <w:pPr>
                                  <w:pStyle w:val="af9"/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</w:pPr>
                                <w:r w:rsidRPr="005A65E5"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</w:rPr>
                                  <w:t>РТ г. Тетюши, ул. Малкина, д. 42</w:t>
                                </w:r>
                              </w:p>
                              <w:p w:rsidR="006E3711" w:rsidRPr="005A65E5" w:rsidRDefault="006E3711" w:rsidP="00447D4C">
                                <w:pPr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22"/>
                                  </w:rPr>
                                </w:pPr>
                                <w:proofErr w:type="spellStart"/>
                                <w:r w:rsidRPr="005A65E5"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  <w:lang w:val="en-US"/>
                                  </w:rPr>
                                  <w:t>Тел</w:t>
                                </w:r>
                                <w:proofErr w:type="spellEnd"/>
                                <w:r w:rsidRPr="005A65E5">
                                  <w:rPr>
                                    <w:rFonts w:asciiTheme="majorHAnsi" w:hAnsiTheme="majorHAnsi" w:cs="Times New Roman"/>
                                    <w:b/>
                                    <w:i/>
                                    <w:sz w:val="32"/>
                                    <w:szCs w:val="28"/>
                                    <w:lang w:val="en-US"/>
                                  </w:rPr>
                                  <w:t>. 884373 2-62-35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13" o:spid="_x0000_s1026" style="position:absolute;left:0;text-align:left;margin-left:211.95pt;margin-top:286.9pt;width:298.4pt;height:12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" fillcolor="#a9a57c [3204]" strokecolor="#a9a57c [3204]" strokeweight="2pt">
                    <v:textbox>
                      <w:txbxContent>
                        <w:p w:rsidR="006E3711" w:rsidRPr="005A65E5" w:rsidRDefault="006E3711" w:rsidP="00447D4C">
                          <w:pPr>
                            <w:pStyle w:val="af9"/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</w:pPr>
                          <w:r w:rsidRPr="005A65E5"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  <w:t>Руководитель похода:</w:t>
                          </w:r>
                        </w:p>
                        <w:p w:rsidR="006E3711" w:rsidRPr="005A65E5" w:rsidRDefault="006E3711" w:rsidP="00447D4C">
                          <w:pPr>
                            <w:pStyle w:val="af9"/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</w:pPr>
                          <w:r w:rsidRPr="005A65E5"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  <w:t>Бажайкина Ирина Игоревна</w:t>
                          </w:r>
                        </w:p>
                        <w:p w:rsidR="006E3711" w:rsidRPr="005A65E5" w:rsidRDefault="006E3711" w:rsidP="00447D4C">
                          <w:pPr>
                            <w:pStyle w:val="af9"/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</w:pPr>
                          <w:r w:rsidRPr="005A65E5"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  <w:t>Педагог МБОУ ДО «ЦДО»</w:t>
                          </w:r>
                        </w:p>
                        <w:p w:rsidR="006E3711" w:rsidRPr="005A65E5" w:rsidRDefault="006E3711" w:rsidP="00447D4C">
                          <w:pPr>
                            <w:pStyle w:val="af9"/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</w:pPr>
                          <w:r w:rsidRPr="005A65E5"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</w:rPr>
                            <w:t>РТ г. Тетюши, ул. Малкина, д. 42</w:t>
                          </w:r>
                        </w:p>
                        <w:p w:rsidR="006E3711" w:rsidRPr="005A65E5" w:rsidRDefault="006E3711" w:rsidP="00447D4C">
                          <w:pPr>
                            <w:rPr>
                              <w:rFonts w:asciiTheme="majorHAnsi" w:hAnsiTheme="majorHAnsi" w:cs="Times New Roman"/>
                              <w:b/>
                              <w:i/>
                              <w:sz w:val="22"/>
                            </w:rPr>
                          </w:pPr>
                          <w:proofErr w:type="spellStart"/>
                          <w:r w:rsidRPr="005A65E5"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  <w:lang w:val="en-US"/>
                            </w:rPr>
                            <w:t>Тел</w:t>
                          </w:r>
                          <w:proofErr w:type="spellEnd"/>
                          <w:r w:rsidRPr="005A65E5">
                            <w:rPr>
                              <w:rFonts w:asciiTheme="majorHAnsi" w:hAnsiTheme="majorHAnsi" w:cs="Times New Roman"/>
                              <w:b/>
                              <w:i/>
                              <w:sz w:val="32"/>
                              <w:szCs w:val="28"/>
                              <w:lang w:val="en-US"/>
                            </w:rPr>
                            <w:t>. 884373 2-62-35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6E3711">
            <w:rPr>
              <w:rFonts w:asciiTheme="majorHAnsi" w:hAnsiTheme="majorHAnsi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59A5E803" wp14:editId="4CC2B0B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923467</wp:posOffset>
                    </wp:positionV>
                    <wp:extent cx="95250" cy="95885"/>
                    <wp:effectExtent l="0" t="0" r="19050" b="18415"/>
                    <wp:wrapNone/>
                    <wp:docPr id="37" name="Овал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5250" cy="9588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Овал 37" o:spid="_x0000_s1026" style="position:absolute;margin-left:6.2pt;margin-top:72.7pt;width:7.5pt;height:7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" fillcolor="#a9a57c [3204]" strokecolor="#575539 [1604]" strokeweight="2pt"/>
                </w:pict>
              </mc:Fallback>
            </mc:AlternateContent>
          </w:r>
          <w:r w:rsidR="00FE374E">
            <w:rPr>
              <w:rFonts w:asciiTheme="majorHAnsi" w:hAnsiTheme="majorHAnsi" w:cs="Times New Roman"/>
              <w:noProof/>
              <w:sz w:val="28"/>
              <w:szCs w:val="28"/>
            </w:rPr>
            <w:drawing>
              <wp:inline distT="0" distB="0" distL="0" distR="0" wp14:anchorId="0A164F7B" wp14:editId="14F3C4E7">
                <wp:extent cx="5527344" cy="4147018"/>
                <wp:effectExtent l="0" t="0" r="0" b="6350"/>
                <wp:docPr id="6" name="Рисунок 6" descr="C:\Users\acer\Downloads\photo166861841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C:\Users\acer\Downloads\photo1668618416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1809" cy="4165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604A6" w:rsidRPr="0013404F" w:rsidRDefault="001545EC" w:rsidP="00447D4C">
          <w:pPr>
            <w:pStyle w:val="af9"/>
            <w:rPr>
              <w:rFonts w:asciiTheme="majorHAnsi" w:hAnsiTheme="majorHAnsi" w:cs="Times New Roman"/>
              <w:sz w:val="28"/>
              <w:szCs w:val="28"/>
              <w:lang w:val="en-US"/>
            </w:rPr>
          </w:pPr>
          <w:r w:rsidRPr="0013404F">
            <w:rPr>
              <w:rFonts w:asciiTheme="majorHAnsi" w:hAnsiTheme="majorHAnsi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6D593A1" wp14:editId="2A8D6CCB">
                    <wp:simplePos x="0" y="0"/>
                    <mc:AlternateContent>
                      <mc:Choice Requires="wp14">
                        <wp:positionH relativeFrom="page">
                          <wp14:pctPosHOffset>91000</wp14:pctPosHOffset>
                        </wp:positionH>
                      </mc:Choice>
                      <mc:Fallback>
                        <wp:positionH relativeFrom="page">
                          <wp:posOffset>6880225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699770" cy="10058400"/>
                    <wp:effectExtent l="0" t="0" r="5080" b="0"/>
                    <wp:wrapNone/>
                    <wp:docPr id="12" name="Прямоугольник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9977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E3711" w:rsidRDefault="006E3711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/>
                        </wps:wsp>
                      </a:graphicData>
                    </a:graphic>
                    <wp14:sizeRelH relativeFrom="page">
                      <wp14:pctWidth>9000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12" o:spid="_x0000_s1027" style="position:absolute;margin-left:0;margin-top:0;width:55.1pt;height:11in;z-index:251660288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" fillcolor="#dfdcb7 [3214]" stroked="f" strokeweight="2pt">
                    <v:path arrowok="t"/>
                    <v:textbox>
                      <w:txbxContent>
                        <w:p w:rsidR="006E3711" w:rsidRDefault="006E371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13404F">
            <w:rPr>
              <w:rFonts w:asciiTheme="majorHAnsi" w:hAnsiTheme="majorHAnsi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E937167" wp14:editId="49724519">
                    <wp:simplePos x="0" y="0"/>
                    <mc:AlternateContent>
                      <mc:Choice Requires="wp14">
                        <wp:positionH relativeFrom="page">
                          <wp14:pctPosHOffset>91000</wp14:pctPosHOffset>
                        </wp:positionH>
                      </mc:Choice>
                      <mc:Fallback>
                        <wp:positionH relativeFrom="page">
                          <wp:posOffset>6880225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81000</wp14:pctPosVOffset>
                        </wp:positionV>
                      </mc:Choice>
                      <mc:Fallback>
                        <wp:positionV relativeFrom="page">
                          <wp:posOffset>8660765</wp:posOffset>
                        </wp:positionV>
                      </mc:Fallback>
                    </mc:AlternateContent>
                    <wp:extent cx="699770" cy="905510"/>
                    <wp:effectExtent l="0" t="0" r="0" b="0"/>
                    <wp:wrapNone/>
                    <wp:docPr id="14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99770" cy="90551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E3711" w:rsidRDefault="006E3711"/>
                            </w:txbxContent>
                          </wps:txbx>
                          <wps:bodyPr wrap="square" rtlCol="0" anchor="ctr"/>
                        </wps:wsp>
                      </a:graphicData>
                    </a:graphic>
                    <wp14:sizeRelH relativeFrom="page">
                      <wp14:pctWidth>9000</wp14:pctWidth>
                    </wp14:sizeRelH>
                    <wp14:sizeRelV relativeFrom="page">
                      <wp14:pctHeight>9000</wp14:pctHeight>
                    </wp14:sizeRelV>
                  </wp:anchor>
                </w:drawing>
              </mc:Choice>
              <mc:Fallback>
                <w:pict>
                  <v:rect id="Прямоугольник 5" o:spid="_x0000_s1028" style="position:absolute;margin-left:0;margin-top:0;width:55.1pt;height:71.3pt;z-index:251661312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" fillcolor="#a9a57c [3204]" stroked="f" strokeweight="2pt">
                    <v:path arrowok="t"/>
                    <v:textbox>
                      <w:txbxContent>
                        <w:p w:rsidR="006E3711" w:rsidRDefault="006E3711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255005" w:rsidRDefault="006E3711" w:rsidP="00255005">
          <w:pPr>
            <w:spacing w:after="200" w:line="276" w:lineRule="auto"/>
            <w:rPr>
              <w:rFonts w:asciiTheme="majorHAnsi" w:hAnsiTheme="majorHAnsi" w:cs="Times New Roman"/>
              <w:sz w:val="28"/>
              <w:szCs w:val="28"/>
            </w:rPr>
          </w:pPr>
          <w:r>
            <w:br w:type="page"/>
          </w:r>
        </w:p>
      </w:sdtContent>
    </w:sdt>
    <w:p w:rsidR="005F0213" w:rsidRDefault="005F0213" w:rsidP="00255005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44DCE83" wp14:editId="67F87026">
                <wp:simplePos x="0" y="0"/>
                <wp:positionH relativeFrom="column">
                  <wp:posOffset>2573020</wp:posOffset>
                </wp:positionH>
                <wp:positionV relativeFrom="paragraph">
                  <wp:posOffset>-755606</wp:posOffset>
                </wp:positionV>
                <wp:extent cx="3127375" cy="442849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7375" cy="442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C8D" w:rsidRDefault="00B90C8D"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63.7pt;height:351.65pt">
                                  <v:imagedata r:id="rId9" o:title="photo1668618655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9" type="#_x0000_t202" style="position:absolute;margin-left:202.6pt;margin-top:-59.5pt;width:246.25pt;height:348.7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" filled="f" stroked="f" strokeweight=".5pt">
                <v:textbox>
                  <w:txbxContent>
                    <w:p w:rsidR="00B90C8D" w:rsidRDefault="00B90C8D">
                      <w:r>
                        <w:pict>
                          <v:shape id="_x0000_i1025" type="#_x0000_t75" style="width:263.7pt;height:351.65pt">
                            <v:imagedata r:id="rId9" o:title="photo1668618655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5F0213" w:rsidRDefault="005F0213" w:rsidP="00255005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</w:p>
    <w:p w:rsidR="005F0213" w:rsidRDefault="005F0213" w:rsidP="00255005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</w:p>
    <w:p w:rsidR="006E3711" w:rsidRPr="00255005" w:rsidRDefault="001545EC" w:rsidP="00255005">
      <w:pPr>
        <w:spacing w:after="0" w:line="276" w:lineRule="auto"/>
        <w:rPr>
          <w:rFonts w:asciiTheme="majorHAnsi" w:hAnsiTheme="majorHAnsi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82D8627" wp14:editId="05806D93">
                <wp:simplePos x="0" y="0"/>
                <wp:positionH relativeFrom="page">
                  <wp:align>outside</wp:align>
                </wp:positionH>
                <wp:positionV relativeFrom="page">
                  <wp:align>center</wp:align>
                </wp:positionV>
                <wp:extent cx="3339101" cy="10058400"/>
                <wp:effectExtent l="0" t="0" r="0" b="0"/>
                <wp:wrapTight wrapText="bothSides">
                  <wp:wrapPolygon edited="0">
                    <wp:start x="4313" y="0"/>
                    <wp:lineTo x="4313" y="21559"/>
                    <wp:lineTo x="17252" y="21559"/>
                    <wp:lineTo x="17252" y="0"/>
                    <wp:lineTo x="4313" y="0"/>
                  </wp:wrapPolygon>
                </wp:wrapTight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200" cy="10058400"/>
                          <a:chOff x="0" y="0"/>
                          <a:chExt cx="3339101" cy="10058400"/>
                        </a:xfrm>
                      </wpg:grpSpPr>
                      <wps:wsp>
                        <wps:cNvPr id="92" name="Rectangle 24"/>
                        <wps:cNvSpPr>
                          <a:spLocks/>
                        </wps:cNvSpPr>
                        <wps:spPr>
                          <a:xfrm>
                            <a:off x="698643" y="0"/>
                            <a:ext cx="1943100" cy="100584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E3711" w:rsidRDefault="006E3711"/>
                          </w:txbxContent>
                        </wps:txbx>
                        <wps:bodyPr rot="0" spcFirstLastPara="0" vertOverflow="overflow" horzOverflow="overflow" vert="horz" wrap="square" lIns="274320" tIns="3108960" rIns="27432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0"/>
                            <a:ext cx="3339101" cy="100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43000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id="Группа 35" o:spid="_x0000_s1030" style="position:absolute;margin-left:211.7pt;margin-top:0;width:262.9pt;height:11in;z-index:-251653120;mso-width-percent:430;mso-height-percent:1000;mso-position-horizontal:outside;mso-position-horizontal-relative:page;mso-position-vertical:center;mso-position-vertical-relative:page;mso-width-percent:430;mso-height-percent:1000" coordsize="33391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">
                <v:rect id="Rectangle 24" o:spid="_x0000_s1031" style="position:absolute;left:6986;width:19431;height:100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SNsMA&#10;AADbAAAADwAAAGRycy9kb3ducmV2LnhtbESPT4vCMBTE78J+h/AWvGm6gn+2GkVcRA8iWN37o3k2&#10;dZuX0mS1fnsjCB6HmfkNM1u0thJXanzpWMFXPwFBnDtdcqHgdFz3JiB8QNZYOSYFd/KwmH90Zphq&#10;d+MDXbNQiAhhn6ICE0KdSulzQxZ939XE0Tu7xmKIsimkbvAW4baSgyQZSYslxwWDNa0M5X/Zv1Ww&#10;2V9c/rsy491xvB265Y+9bPZWqe5nu5yCCNSGd/jV3moF3w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TSNsMAAADbAAAADwAAAAAAAAAAAAAAAACYAgAAZHJzL2Rv&#10;d25yZXYueG1sUEsFBgAAAAAEAAQA9QAAAIgDAAAAAA==&#10;" fillcolor="#a9a57c [3204]" stroked="f" strokeweight="2pt">
                  <v:path arrowok="t"/>
                  <v:textbox inset="21.6pt,244.8pt,21.6pt,14.4pt">
                    <w:txbxContent>
                      <w:p w:rsidR="006E3711" w:rsidRDefault="006E3711"/>
                    </w:txbxContent>
                  </v:textbox>
                </v:rect>
                <v:rect id="Rectangle 93" o:spid="_x0000_s1032" style="position:absolute;width:33391;height:100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vh8MA&#10;AADbAAAADwAAAGRycy9kb3ducmV2LnhtbESPQWvCQBSE74L/YXlCb2ZjLUWjqwSppR5rBPH2zD6T&#10;aPZtyG5j/PfdQsHjMDPfMMt1b2rRUesqywomUQyCOLe64kLBIduOZyCcR9ZYWyYFD3KwXg0HS0y0&#10;vfM3dXtfiABhl6CC0vsmkdLlJRl0kW2Ig3exrUEfZFtI3eI9wE0tX+P4XRqsOCyU2NCmpPy2/zEK&#10;3LnbZY8mPV5PLj+nH2yyt92nUi+jPl2A8NT7Z/i//aUVzKf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mvh8MAAADbAAAADwAAAAAAAAAAAAAAAACYAgAAZHJzL2Rv&#10;d25yZXYueG1sUEsFBgAAAAAEAAQA9QAAAIgDAAAAAA==&#10;" filled="f" stroked="f" strokeweight="2pt"/>
                <w10:wrap type="tight" anchorx="page" anchory="page"/>
              </v:group>
            </w:pict>
          </mc:Fallback>
        </mc:AlternateContent>
      </w:r>
      <w:r w:rsidR="006E3711"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Лагерь в походе,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Ночь на природе, </w:t>
      </w:r>
    </w:p>
    <w:p w:rsidR="006E3711" w:rsidRPr="00BA3190" w:rsidRDefault="00BA3190" w:rsidP="00BA3190">
      <w:pPr>
        <w:spacing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>Песни поются всю ночь.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Школа — не в моде,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Колледж — не в моде, </w:t>
      </w:r>
    </w:p>
    <w:p w:rsidR="006E3711" w:rsidRPr="00BA3190" w:rsidRDefault="00BA3190" w:rsidP="00BA3190">
      <w:pPr>
        <w:spacing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>Надо здоровью помочь.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Пройти в повороте,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В водовороте, </w:t>
      </w:r>
    </w:p>
    <w:p w:rsidR="006E3711" w:rsidRPr="00BA3190" w:rsidRDefault="00BA3190" w:rsidP="00BA3190">
      <w:pPr>
        <w:spacing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Многим из </w:t>
      </w:r>
      <w:proofErr w:type="gramStart"/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>наших</w:t>
      </w:r>
      <w:proofErr w:type="gramEnd"/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 невмочь.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Вмиг на природе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Спеть о походе </w:t>
      </w:r>
    </w:p>
    <w:p w:rsidR="006E3711" w:rsidRPr="00BA3190" w:rsidRDefault="005F0213" w:rsidP="00BA3190">
      <w:pPr>
        <w:spacing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5BF656" wp14:editId="150619BC">
                <wp:simplePos x="0" y="0"/>
                <wp:positionH relativeFrom="column">
                  <wp:posOffset>2581910</wp:posOffset>
                </wp:positionH>
                <wp:positionV relativeFrom="paragraph">
                  <wp:posOffset>92534</wp:posOffset>
                </wp:positionV>
                <wp:extent cx="3122930" cy="4055745"/>
                <wp:effectExtent l="0" t="0" r="0" b="190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930" cy="405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C8D" w:rsidRPr="00B90C8D" w:rsidRDefault="00B90C8D">
                            <w:r w:rsidRPr="00B90C8D">
                              <w:pict>
                                <v:shape id="_x0000_i1026" type="#_x0000_t75" style="width:254.5pt;height:339.9pt">
                                  <v:imagedata r:id="rId10" o:title="photo1668620453 (1)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3" type="#_x0000_t202" style="position:absolute;margin-left:203.3pt;margin-top:7.3pt;width:245.9pt;height:31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" filled="f" stroked="f" strokeweight=".5pt">
                <v:textbox>
                  <w:txbxContent>
                    <w:p w:rsidR="00B90C8D" w:rsidRPr="00B90C8D" w:rsidRDefault="00B90C8D">
                      <w:r w:rsidRPr="00B90C8D">
                        <w:pict>
                          <v:shape id="_x0000_i1026" type="#_x0000_t75" style="width:254.5pt;height:339.9pt">
                            <v:imagedata r:id="rId10" o:title="photo1668620453 (1)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6E3711"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>Ка</w:t>
      </w:r>
      <w:r w:rsid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ждый из нас должен смочь.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День на природе,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Лагерь в походе </w:t>
      </w:r>
    </w:p>
    <w:p w:rsidR="006E3711" w:rsidRPr="00BA3190" w:rsidRDefault="00BA3190" w:rsidP="00BA3190">
      <w:pPr>
        <w:spacing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Нужно друг другу помочь.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«Дров нарубите,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Костёр разведите, — </w:t>
      </w:r>
    </w:p>
    <w:p w:rsidR="006E3711" w:rsidRPr="00BA3190" w:rsidRDefault="00BA3190" w:rsidP="00BA3190">
      <w:pPr>
        <w:spacing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Теплее чуть-чуть будет хоть».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Попели, поели,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Затем посидели </w:t>
      </w:r>
    </w:p>
    <w:p w:rsidR="00255005" w:rsidRDefault="006E3711" w:rsidP="00255005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>Домо</w:t>
      </w:r>
      <w:r w:rsid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й собрались мы </w:t>
      </w:r>
      <w:proofErr w:type="gramStart"/>
      <w:r w:rsid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>под</w:t>
      </w:r>
      <w:proofErr w:type="gramEnd"/>
      <w:r w:rsid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 </w:t>
      </w:r>
    </w:p>
    <w:p w:rsidR="006E3711" w:rsidRPr="00BA3190" w:rsidRDefault="00BA3190" w:rsidP="00BA3190">
      <w:pPr>
        <w:spacing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самую ночь.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Все мы ушли, </w:t>
      </w:r>
    </w:p>
    <w:p w:rsidR="006E3711" w:rsidRPr="00BA3190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 xml:space="preserve">Соловьи засвистели </w:t>
      </w:r>
    </w:p>
    <w:p w:rsidR="00B90C8D" w:rsidRDefault="006E3711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  <w:r w:rsidRPr="00BA3190">
        <w:rPr>
          <w:rFonts w:asciiTheme="majorHAnsi" w:hAnsiTheme="majorHAnsi" w:cs="Segoe UI"/>
          <w:b/>
          <w:color w:val="000000"/>
          <w:sz w:val="24"/>
          <w:shd w:val="clear" w:color="auto" w:fill="FFFFFF"/>
        </w:rPr>
        <w:t>Песню в ту лунную ночь.</w:t>
      </w:r>
    </w:p>
    <w:p w:rsidR="00B90C8D" w:rsidRDefault="00B90C8D" w:rsidP="006E3711">
      <w:pPr>
        <w:spacing w:after="0" w:line="276" w:lineRule="auto"/>
        <w:rPr>
          <w:rFonts w:asciiTheme="majorHAnsi" w:hAnsiTheme="majorHAnsi" w:cs="Segoe UI"/>
          <w:b/>
          <w:color w:val="000000"/>
          <w:sz w:val="24"/>
          <w:shd w:val="clear" w:color="auto" w:fill="FFFFFF"/>
        </w:rPr>
      </w:pPr>
    </w:p>
    <w:p w:rsidR="00B604A6" w:rsidRDefault="00255005" w:rsidP="00E617D7">
      <w:pPr>
        <w:spacing w:line="276" w:lineRule="auto"/>
        <w:rPr>
          <w:rFonts w:asciiTheme="majorHAnsi" w:hAnsiTheme="majorHAnsi"/>
          <w:b/>
          <w:color w:val="675E47" w:themeColor="text2"/>
          <w:sz w:val="56"/>
        </w:rPr>
      </w:pPr>
      <w:r>
        <w:rPr>
          <w:rFonts w:asciiTheme="majorHAnsi" w:hAnsiTheme="majorHAnsi" w:cs="Segoe UI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0E4097" wp14:editId="11D0CBEE">
                <wp:simplePos x="0" y="0"/>
                <wp:positionH relativeFrom="column">
                  <wp:posOffset>2581910</wp:posOffset>
                </wp:positionH>
                <wp:positionV relativeFrom="paragraph">
                  <wp:posOffset>400291</wp:posOffset>
                </wp:positionV>
                <wp:extent cx="3122930" cy="3008761"/>
                <wp:effectExtent l="0" t="0" r="0" b="127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930" cy="3008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005" w:rsidRDefault="00255005">
                            <w:r>
                              <w:pict>
                                <v:shape id="_x0000_i1027" type="#_x0000_t75" style="width:263.7pt;height:253.65pt">
                                  <v:imagedata r:id="rId11" o:title="photo1668620453" croptop="10291f" cropbottom="8015f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4" type="#_x0000_t202" style="position:absolute;margin-left:203.3pt;margin-top:31.5pt;width:245.9pt;height:23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" filled="f" stroked="f" strokeweight=".5pt">
                <v:textbox>
                  <w:txbxContent>
                    <w:p w:rsidR="00255005" w:rsidRDefault="00255005">
                      <w:r>
                        <w:pict>
                          <v:shape id="_x0000_i1027" type="#_x0000_t75" style="width:263.7pt;height:253.65pt">
                            <v:imagedata r:id="rId11" o:title="photo1668620453" croptop="10291f" cropbottom="8015f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9F3828">
        <w:br w:type="page"/>
      </w:r>
      <w:r w:rsidR="005F0213" w:rsidRPr="00E617D7">
        <w:rPr>
          <w:rFonts w:asciiTheme="majorHAnsi" w:hAnsiTheme="majorHAnsi"/>
          <w:b/>
          <w:color w:val="2F2B20" w:themeColor="text1"/>
          <w:sz w:val="56"/>
        </w:rPr>
        <w:lastRenderedPageBreak/>
        <w:t>Сведения о походе</w:t>
      </w:r>
    </w:p>
    <w:p w:rsidR="005F0213" w:rsidRPr="00E617D7" w:rsidRDefault="005F0213" w:rsidP="005F0213">
      <w:pPr>
        <w:spacing w:after="0" w:line="276" w:lineRule="auto"/>
        <w:rPr>
          <w:rFonts w:asciiTheme="majorHAnsi" w:hAnsiTheme="majorHAnsi"/>
          <w:b/>
          <w:i/>
          <w:color w:val="DFDCB7" w:themeColor="background2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617D7">
        <w:rPr>
          <w:rFonts w:asciiTheme="majorHAnsi" w:hAnsiTheme="majorHAnsi"/>
          <w:b/>
          <w:i/>
          <w:color w:val="DFDCB7" w:themeColor="background2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Проводящая организация</w:t>
      </w:r>
    </w:p>
    <w:p w:rsidR="005F0213" w:rsidRPr="00E617D7" w:rsidRDefault="005F0213" w:rsidP="005F0213">
      <w:pPr>
        <w:spacing w:after="0"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</w:rPr>
        <w:t>Муниципальное бюджетное учреждение Дополнительного образования «Центр дополнительного образования Тетюшского муниципального района Республики Татарстан»</w:t>
      </w:r>
    </w:p>
    <w:p w:rsidR="005F0213" w:rsidRPr="00E617D7" w:rsidRDefault="005F0213" w:rsidP="005F0213">
      <w:pPr>
        <w:spacing w:after="0"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  <w:u w:val="single"/>
        </w:rPr>
        <w:t>Адрес:</w:t>
      </w:r>
      <w:r w:rsidRPr="00E617D7">
        <w:rPr>
          <w:rFonts w:asciiTheme="majorHAnsi" w:hAnsiTheme="majorHAnsi"/>
          <w:b/>
          <w:color w:val="675E47" w:themeColor="text2"/>
          <w:sz w:val="28"/>
        </w:rPr>
        <w:t xml:space="preserve"> 422370, Республика Татарс</w:t>
      </w:r>
      <w:r w:rsidRPr="00E617D7">
        <w:rPr>
          <w:rFonts w:asciiTheme="majorHAnsi" w:hAnsiTheme="majorHAnsi"/>
          <w:b/>
          <w:color w:val="675E47" w:themeColor="text2"/>
          <w:sz w:val="28"/>
        </w:rPr>
        <w:t xml:space="preserve">тан, г. Тетюши, </w:t>
      </w:r>
      <w:proofErr w:type="spellStart"/>
      <w:r w:rsidRPr="00E617D7">
        <w:rPr>
          <w:rFonts w:asciiTheme="majorHAnsi" w:hAnsiTheme="majorHAnsi"/>
          <w:b/>
          <w:color w:val="675E47" w:themeColor="text2"/>
          <w:sz w:val="28"/>
        </w:rPr>
        <w:t>ул</w:t>
      </w:r>
      <w:proofErr w:type="gramStart"/>
      <w:r w:rsidRPr="00E617D7">
        <w:rPr>
          <w:rFonts w:asciiTheme="majorHAnsi" w:hAnsiTheme="majorHAnsi"/>
          <w:b/>
          <w:color w:val="675E47" w:themeColor="text2"/>
          <w:sz w:val="28"/>
        </w:rPr>
        <w:t>.М</w:t>
      </w:r>
      <w:proofErr w:type="gramEnd"/>
      <w:r w:rsidRPr="00E617D7">
        <w:rPr>
          <w:rFonts w:asciiTheme="majorHAnsi" w:hAnsiTheme="majorHAnsi"/>
          <w:b/>
          <w:color w:val="675E47" w:themeColor="text2"/>
          <w:sz w:val="28"/>
        </w:rPr>
        <w:t>алкина</w:t>
      </w:r>
      <w:proofErr w:type="spellEnd"/>
      <w:r w:rsidRPr="00E617D7">
        <w:rPr>
          <w:rFonts w:asciiTheme="majorHAnsi" w:hAnsiTheme="majorHAnsi"/>
          <w:b/>
          <w:color w:val="675E47" w:themeColor="text2"/>
          <w:sz w:val="28"/>
        </w:rPr>
        <w:t>, д.</w:t>
      </w:r>
      <w:r w:rsidRPr="00E617D7">
        <w:rPr>
          <w:rFonts w:asciiTheme="majorHAnsi" w:hAnsiTheme="majorHAnsi"/>
          <w:b/>
          <w:color w:val="675E47" w:themeColor="text2"/>
          <w:sz w:val="28"/>
        </w:rPr>
        <w:t>42</w:t>
      </w:r>
    </w:p>
    <w:p w:rsidR="005F0213" w:rsidRPr="00E617D7" w:rsidRDefault="005F0213" w:rsidP="00E617D7">
      <w:pPr>
        <w:spacing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  <w:u w:val="single"/>
        </w:rPr>
        <w:t>Телефон:</w:t>
      </w:r>
      <w:r w:rsidRPr="00E617D7">
        <w:rPr>
          <w:rFonts w:asciiTheme="majorHAnsi" w:hAnsiTheme="majorHAnsi"/>
          <w:b/>
          <w:color w:val="675E47" w:themeColor="text2"/>
          <w:sz w:val="28"/>
        </w:rPr>
        <w:t xml:space="preserve"> 8 84373 262 </w:t>
      </w:r>
      <w:r w:rsidRPr="00E617D7">
        <w:rPr>
          <w:rFonts w:asciiTheme="majorHAnsi" w:hAnsiTheme="majorHAnsi"/>
          <w:b/>
          <w:color w:val="675E47" w:themeColor="text2"/>
          <w:sz w:val="28"/>
        </w:rPr>
        <w:t xml:space="preserve">69; </w:t>
      </w:r>
      <w:r w:rsidRPr="00E617D7">
        <w:rPr>
          <w:rFonts w:asciiTheme="majorHAnsi" w:hAnsiTheme="majorHAnsi"/>
          <w:b/>
          <w:color w:val="675E47" w:themeColor="text2"/>
          <w:sz w:val="28"/>
        </w:rPr>
        <w:t>2-62-</w:t>
      </w:r>
      <w:r w:rsidRPr="00E617D7">
        <w:rPr>
          <w:rFonts w:asciiTheme="majorHAnsi" w:hAnsiTheme="majorHAnsi"/>
          <w:b/>
          <w:color w:val="675E47" w:themeColor="text2"/>
          <w:sz w:val="28"/>
        </w:rPr>
        <w:t>35; cdotetushi@mail.ru</w:t>
      </w:r>
    </w:p>
    <w:p w:rsidR="005F0213" w:rsidRPr="00E617D7" w:rsidRDefault="005F0213" w:rsidP="005F0213">
      <w:pPr>
        <w:spacing w:after="0" w:line="276" w:lineRule="auto"/>
        <w:rPr>
          <w:rFonts w:asciiTheme="majorHAnsi" w:hAnsiTheme="majorHAnsi"/>
          <w:b/>
          <w:i/>
          <w:color w:val="B1A089" w:themeColor="accent6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617D7">
        <w:rPr>
          <w:rFonts w:asciiTheme="majorHAnsi" w:hAnsiTheme="majorHAnsi"/>
          <w:b/>
          <w:i/>
          <w:color w:val="B1A089" w:themeColor="accent6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Место проведения</w:t>
      </w:r>
    </w:p>
    <w:p w:rsidR="005F0213" w:rsidRPr="00E617D7" w:rsidRDefault="00E617D7" w:rsidP="00E617D7">
      <w:pPr>
        <w:spacing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</w:rPr>
        <w:t>Российская Федерация, Республика Татарстан, г. Тетюши, Поляна «Сабантуй»</w:t>
      </w:r>
    </w:p>
    <w:p w:rsidR="005F0213" w:rsidRPr="00E617D7" w:rsidRDefault="005F0213" w:rsidP="00E617D7">
      <w:pPr>
        <w:spacing w:after="0" w:line="276" w:lineRule="auto"/>
        <w:rPr>
          <w:rFonts w:asciiTheme="majorHAnsi" w:hAnsiTheme="majorHAnsi"/>
          <w:b/>
          <w:i/>
          <w:color w:val="B1A089" w:themeColor="accent6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617D7">
        <w:rPr>
          <w:rFonts w:asciiTheme="majorHAnsi" w:hAnsiTheme="majorHAnsi"/>
          <w:b/>
          <w:i/>
          <w:color w:val="B1A089" w:themeColor="accent6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Нитка маршрута</w:t>
      </w:r>
    </w:p>
    <w:p w:rsidR="00E617D7" w:rsidRPr="00E617D7" w:rsidRDefault="00E617D7" w:rsidP="00E617D7">
      <w:pPr>
        <w:spacing w:after="0"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</w:rPr>
        <w:t xml:space="preserve">От здания МБОУ ДО «ЦДО» </w:t>
      </w:r>
    </w:p>
    <w:p w:rsidR="00E617D7" w:rsidRPr="00E617D7" w:rsidRDefault="00E617D7" w:rsidP="00E617D7">
      <w:pPr>
        <w:spacing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</w:rPr>
        <w:t>Выход в 10:00 пешком 2 км</w:t>
      </w:r>
      <w:proofErr w:type="gramStart"/>
      <w:r w:rsidRPr="00E617D7">
        <w:rPr>
          <w:rFonts w:asciiTheme="majorHAnsi" w:hAnsiTheme="majorHAnsi"/>
          <w:b/>
          <w:color w:val="675E47" w:themeColor="text2"/>
          <w:sz w:val="28"/>
        </w:rPr>
        <w:t>.</w:t>
      </w:r>
      <w:proofErr w:type="gramEnd"/>
      <w:r w:rsidRPr="00E617D7">
        <w:rPr>
          <w:rFonts w:asciiTheme="majorHAnsi" w:hAnsiTheme="majorHAnsi"/>
          <w:b/>
          <w:color w:val="675E47" w:themeColor="text2"/>
          <w:sz w:val="28"/>
        </w:rPr>
        <w:t xml:space="preserve">  </w:t>
      </w:r>
      <w:proofErr w:type="gramStart"/>
      <w:r w:rsidRPr="00E617D7">
        <w:rPr>
          <w:rFonts w:asciiTheme="majorHAnsi" w:hAnsiTheme="majorHAnsi"/>
          <w:b/>
          <w:color w:val="675E47" w:themeColor="text2"/>
          <w:sz w:val="28"/>
        </w:rPr>
        <w:t>д</w:t>
      </w:r>
      <w:proofErr w:type="gramEnd"/>
      <w:r w:rsidRPr="00E617D7">
        <w:rPr>
          <w:rFonts w:asciiTheme="majorHAnsi" w:hAnsiTheme="majorHAnsi"/>
          <w:b/>
          <w:color w:val="675E47" w:themeColor="text2"/>
          <w:sz w:val="28"/>
        </w:rPr>
        <w:t>о Поляны «Сабантуй». Возвращение тем же ма</w:t>
      </w:r>
      <w:r w:rsidRPr="00E617D7">
        <w:rPr>
          <w:rFonts w:asciiTheme="majorHAnsi" w:hAnsiTheme="majorHAnsi"/>
          <w:b/>
          <w:color w:val="675E47" w:themeColor="text2"/>
          <w:sz w:val="28"/>
        </w:rPr>
        <w:t>ршрутом 2км.</w:t>
      </w:r>
    </w:p>
    <w:p w:rsidR="00E617D7" w:rsidRPr="00E617D7" w:rsidRDefault="00E617D7" w:rsidP="00E617D7">
      <w:pPr>
        <w:spacing w:after="0"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</w:rPr>
        <w:t>Общая протяженность маршрута 4 км.</w:t>
      </w:r>
    </w:p>
    <w:p w:rsidR="00E617D7" w:rsidRPr="00E617D7" w:rsidRDefault="00E617D7" w:rsidP="00E617D7">
      <w:pPr>
        <w:spacing w:after="0"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color w:val="675E47" w:themeColor="text2"/>
          <w:sz w:val="28"/>
        </w:rPr>
        <w:t>Продолжительность похода 6 ч.</w:t>
      </w:r>
    </w:p>
    <w:p w:rsidR="00E617D7" w:rsidRPr="00E617D7" w:rsidRDefault="00F1340C" w:rsidP="00E617D7">
      <w:pPr>
        <w:spacing w:after="0" w:line="276" w:lineRule="auto"/>
        <w:rPr>
          <w:rFonts w:asciiTheme="majorHAnsi" w:hAnsiTheme="majorHAnsi"/>
          <w:b/>
          <w:color w:val="675E47" w:themeColor="text2"/>
          <w:sz w:val="28"/>
        </w:rPr>
      </w:pPr>
      <w:r w:rsidRPr="00E617D7">
        <w:rPr>
          <w:rFonts w:asciiTheme="majorHAnsi" w:hAnsiTheme="majorHAnsi"/>
          <w:b/>
          <w:noProof/>
          <w:color w:val="675E47" w:themeColor="text2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672AAD" wp14:editId="17DD0B59">
                <wp:simplePos x="0" y="0"/>
                <wp:positionH relativeFrom="column">
                  <wp:posOffset>340031</wp:posOffset>
                </wp:positionH>
                <wp:positionV relativeFrom="paragraph">
                  <wp:posOffset>150495</wp:posOffset>
                </wp:positionV>
                <wp:extent cx="5046345" cy="5083810"/>
                <wp:effectExtent l="0" t="0" r="0" b="254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6345" cy="5083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7D7" w:rsidRDefault="00E617D7">
                            <w:r>
                              <w:pict>
                                <v:shape id="_x0000_i1028" type="#_x0000_t75" style="width:455.45pt;height:439.55pt">
                                  <v:imagedata r:id="rId12" o:title="photo1668620135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5" type="#_x0000_t202" style="position:absolute;margin-left:26.75pt;margin-top:11.85pt;width:397.35pt;height:40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" filled="f" stroked="f" strokeweight=".5pt">
                <v:textbox>
                  <w:txbxContent>
                    <w:p w:rsidR="00E617D7" w:rsidRDefault="00E617D7">
                      <w:r>
                        <w:pict>
                          <v:shape id="_x0000_i1028" type="#_x0000_t75" style="width:455.45pt;height:439.55pt">
                            <v:imagedata r:id="rId12" o:title="photo1668620135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E617D7" w:rsidRPr="00E617D7">
        <w:rPr>
          <w:rFonts w:asciiTheme="majorHAnsi" w:hAnsiTheme="majorHAnsi"/>
          <w:b/>
          <w:color w:val="675E47" w:themeColor="text2"/>
          <w:sz w:val="28"/>
        </w:rPr>
        <w:t>Участники похода</w:t>
      </w:r>
      <w:r w:rsidR="00E617D7" w:rsidRPr="00E617D7">
        <w:rPr>
          <w:rFonts w:asciiTheme="majorHAnsi" w:hAnsiTheme="majorHAnsi"/>
          <w:b/>
          <w:color w:val="675E47" w:themeColor="text2"/>
          <w:sz w:val="28"/>
        </w:rPr>
        <w:t xml:space="preserve"> </w:t>
      </w:r>
      <w:r w:rsidR="00E617D7" w:rsidRPr="00E617D7">
        <w:rPr>
          <w:rFonts w:asciiTheme="majorHAnsi" w:hAnsiTheme="majorHAnsi"/>
          <w:b/>
          <w:color w:val="675E47" w:themeColor="text2"/>
          <w:sz w:val="28"/>
        </w:rPr>
        <w:t>- учащиеся 2 и 3 класса.</w:t>
      </w:r>
    </w:p>
    <w:p w:rsidR="00E617D7" w:rsidRDefault="00E617D7" w:rsidP="00E617D7">
      <w:pPr>
        <w:spacing w:after="0" w:line="276" w:lineRule="auto"/>
        <w:rPr>
          <w:rFonts w:asciiTheme="majorHAnsi" w:hAnsiTheme="majorHAnsi"/>
          <w:b/>
          <w:color w:val="675E47" w:themeColor="text2"/>
          <w:sz w:val="32"/>
        </w:rPr>
      </w:pPr>
    </w:p>
    <w:p w:rsidR="00F1340C" w:rsidRDefault="00F1340C" w:rsidP="00E617D7">
      <w:pPr>
        <w:spacing w:after="0" w:line="276" w:lineRule="auto"/>
        <w:rPr>
          <w:rFonts w:asciiTheme="majorHAnsi" w:hAnsiTheme="majorHAnsi"/>
          <w:b/>
          <w:color w:val="675E47" w:themeColor="text2"/>
          <w:sz w:val="32"/>
        </w:rPr>
      </w:pPr>
    </w:p>
    <w:p w:rsidR="00F1340C" w:rsidRDefault="00F1340C">
      <w:pPr>
        <w:spacing w:after="200" w:line="276" w:lineRule="auto"/>
        <w:rPr>
          <w:rFonts w:asciiTheme="majorHAnsi" w:hAnsiTheme="majorHAnsi"/>
          <w:b/>
          <w:color w:val="675E47" w:themeColor="text2"/>
          <w:sz w:val="32"/>
        </w:rPr>
      </w:pPr>
      <w:r>
        <w:rPr>
          <w:rFonts w:asciiTheme="majorHAnsi" w:hAnsiTheme="majorHAnsi"/>
          <w:b/>
          <w:color w:val="675E47" w:themeColor="text2"/>
          <w:sz w:val="32"/>
        </w:rPr>
        <w:br w:type="page"/>
      </w:r>
    </w:p>
    <w:p w:rsidR="00F1340C" w:rsidRPr="00F1340C" w:rsidRDefault="00F1340C" w:rsidP="00F1340C">
      <w:pPr>
        <w:spacing w:line="276" w:lineRule="auto"/>
        <w:ind w:left="-709"/>
        <w:rPr>
          <w:rFonts w:asciiTheme="majorHAnsi" w:hAnsiTheme="majorHAnsi"/>
          <w:b/>
          <w:color w:val="2F2B20" w:themeColor="text1"/>
          <w:sz w:val="56"/>
        </w:rPr>
      </w:pPr>
      <w:r w:rsidRPr="00F1340C">
        <w:rPr>
          <w:rFonts w:asciiTheme="majorHAnsi" w:hAnsiTheme="majorHAnsi"/>
          <w:b/>
          <w:color w:val="2F2B20" w:themeColor="text1"/>
          <w:sz w:val="56"/>
        </w:rPr>
        <w:lastRenderedPageBreak/>
        <w:t>Сведения о райо</w:t>
      </w:r>
      <w:r>
        <w:rPr>
          <w:rFonts w:asciiTheme="majorHAnsi" w:hAnsiTheme="majorHAnsi"/>
          <w:b/>
          <w:color w:val="2F2B20" w:themeColor="text1"/>
          <w:sz w:val="56"/>
        </w:rPr>
        <w:t>не путешествия</w:t>
      </w:r>
    </w:p>
    <w:p w:rsidR="00F1340C" w:rsidRDefault="00F1340C" w:rsidP="00F1340C">
      <w:pPr>
        <w:spacing w:line="276" w:lineRule="auto"/>
        <w:ind w:left="-709"/>
        <w:rPr>
          <w:rFonts w:asciiTheme="majorHAnsi" w:hAnsiTheme="majorHAnsi"/>
          <w:b/>
          <w:i/>
          <w:color w:val="675E47" w:themeColor="text2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1340C">
        <w:rPr>
          <w:rFonts w:asciiTheme="majorHAnsi" w:hAnsiTheme="majorHAnsi"/>
          <w:b/>
          <w:i/>
          <w:color w:val="675E47" w:themeColor="text2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История города Тетюши</w:t>
      </w:r>
    </w:p>
    <w:p w:rsidR="00F1340C" w:rsidRPr="00F245FD" w:rsidRDefault="00F1340C" w:rsidP="00F1340C">
      <w:pPr>
        <w:spacing w:line="276" w:lineRule="auto"/>
        <w:ind w:left="-709"/>
        <w:rPr>
          <w:rFonts w:asciiTheme="majorHAnsi" w:hAnsiTheme="majorHAnsi"/>
          <w:b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245FD">
        <w:rPr>
          <w:rFonts w:asciiTheme="majorHAnsi" w:hAnsiTheme="majorHAnsi"/>
          <w:b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Тетюши - город, кото</w:t>
      </w:r>
      <w:r w:rsidRPr="00F245FD">
        <w:rPr>
          <w:rFonts w:asciiTheme="majorHAnsi" w:hAnsiTheme="majorHAnsi"/>
          <w:b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рый прославила всего одна рыба.</w:t>
      </w: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/>
          <w:b/>
          <w:i/>
          <w:noProof/>
          <w:color w:val="B1A089" w:themeColor="accent6"/>
          <w:sz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ragraph">
                  <wp:posOffset>28443</wp:posOffset>
                </wp:positionV>
                <wp:extent cx="6270171" cy="4286992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0171" cy="42869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5FD" w:rsidRDefault="00F245FD">
                            <w:r>
                              <w:pict>
                                <v:shape id="_x0000_i1029" type="#_x0000_t75" style="width:471.35pt;height:313.95pt">
                                  <v:imagedata r:id="rId13" o:title="photo1668620705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6" type="#_x0000_t202" style="position:absolute;left:0;text-align:left;margin-left:-23.3pt;margin-top:2.25pt;width:493.7pt;height:33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" filled="f" stroked="f" strokeweight=".5pt">
                <v:textbox>
                  <w:txbxContent>
                    <w:p w:rsidR="00F245FD" w:rsidRDefault="00F245FD">
                      <w:r>
                        <w:pict>
                          <v:shape id="_x0000_i1029" type="#_x0000_t75" style="width:471.35pt;height:313.95pt">
                            <v:imagedata r:id="rId13" o:title="photo1668620705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340C" w:rsidRPr="00F1340C" w:rsidRDefault="00F1340C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стоит-</w:t>
      </w:r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то городок — выигрышней некуда:</w:t>
      </w:r>
    </w:p>
    <w:p w:rsidR="00F1340C" w:rsidRPr="00F1340C" w:rsidRDefault="00F1340C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spellStart"/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высо</w:t>
      </w:r>
      <w:proofErr w:type="spellEnd"/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-о-</w:t>
      </w:r>
      <w:proofErr w:type="spellStart"/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окий</w:t>
      </w:r>
      <w:proofErr w:type="spellEnd"/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берег Волги.</w:t>
      </w:r>
    </w:p>
    <w:p w:rsidR="00F1340C" w:rsidRPr="00F1340C" w:rsidRDefault="00F1340C" w:rsidP="00F1340C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история места его "прописки" идет ещё</w:t>
      </w:r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</w:t>
      </w:r>
      <w:proofErr w:type="gramEnd"/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времен шерстистых носорогов!</w:t>
      </w:r>
    </w:p>
    <w:p w:rsidR="00F245FD" w:rsidRDefault="00F1340C" w:rsidP="00F245FD">
      <w:pPr>
        <w:spacing w:after="0" w:line="276" w:lineRule="auto"/>
        <w:ind w:left="-709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340C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известнейших в России-СССР людей он родил немало, хотя всегда был малым городком, и только.</w:t>
      </w:r>
    </w:p>
    <w:p w:rsidR="00F245FD" w:rsidRDefault="00F245FD">
      <w:pPr>
        <w:spacing w:after="200" w:line="276" w:lineRule="auto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/>
          <w:b/>
          <w:i/>
          <w:noProof/>
          <w:color w:val="B1A089" w:themeColor="accent6"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4037949</wp:posOffset>
                </wp:positionH>
                <wp:positionV relativeFrom="paragraph">
                  <wp:posOffset>134183</wp:posOffset>
                </wp:positionV>
                <wp:extent cx="2956956" cy="2054431"/>
                <wp:effectExtent l="76200" t="209550" r="110490" b="2127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92679">
                          <a:off x="0" y="0"/>
                          <a:ext cx="2956956" cy="2054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5FD" w:rsidRDefault="003A04AE">
                            <w:r w:rsidRPr="003A04AE">
                              <w:drawing>
                                <wp:inline distT="0" distB="0" distL="0" distR="0" wp14:anchorId="081935E9" wp14:editId="4A35CFC2">
                                  <wp:extent cx="2030730" cy="2030730"/>
                                  <wp:effectExtent l="0" t="0" r="7620" b="762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0730" cy="203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37" type="#_x0000_t202" style="position:absolute;margin-left:317.95pt;margin-top:10.55pt;width:232.85pt;height:161.75pt;rotation:647364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" filled="f" stroked="f" strokeweight=".5pt">
                <v:textbox>
                  <w:txbxContent>
                    <w:p w:rsidR="00F245FD" w:rsidRDefault="003A04AE">
                      <w:r w:rsidRPr="003A04AE">
                        <w:drawing>
                          <wp:inline distT="0" distB="0" distL="0" distR="0" wp14:anchorId="081935E9" wp14:editId="4A35CFC2">
                            <wp:extent cx="2030730" cy="2030730"/>
                            <wp:effectExtent l="0" t="0" r="7620" b="762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0730" cy="2030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245FD" w:rsidRDefault="00F245FD">
      <w:pPr>
        <w:spacing w:after="200" w:line="276" w:lineRule="auto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Default="00F245FD">
      <w:pPr>
        <w:spacing w:after="200" w:line="276" w:lineRule="auto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34F8D" w:rsidRDefault="00F245FD" w:rsidP="00834F8D">
      <w:pPr>
        <w:spacing w:after="200" w:line="276" w:lineRule="auto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 w:type="page"/>
      </w:r>
    </w:p>
    <w:p w:rsidR="00834F8D" w:rsidRDefault="00F245FD" w:rsidP="00834F8D">
      <w:pPr>
        <w:tabs>
          <w:tab w:val="left" w:pos="8789"/>
        </w:tabs>
        <w:spacing w:after="0" w:line="276" w:lineRule="auto"/>
        <w:ind w:left="851" w:right="567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А уж </w:t>
      </w:r>
      <w:proofErr w:type="gramStart"/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лестница</w:t>
      </w:r>
      <w:proofErr w:type="gramEnd"/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какая от Волги в небо тянется! </w:t>
      </w:r>
    </w:p>
    <w:p w:rsidR="00834F8D" w:rsidRDefault="00F245FD" w:rsidP="00834F8D">
      <w:pPr>
        <w:tabs>
          <w:tab w:val="left" w:pos="8789"/>
        </w:tabs>
        <w:spacing w:line="276" w:lineRule="auto"/>
        <w:ind w:left="851" w:right="567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Тянется в небо, приводит на высоту птичьего полёта над Матушкой-рекой да на древнее городище, да на тихие чистые улочки с домами купеческими.</w:t>
      </w:r>
    </w:p>
    <w:p w:rsidR="00F245FD" w:rsidRPr="00F245FD" w:rsidRDefault="00F245FD" w:rsidP="00834F8D">
      <w:pPr>
        <w:tabs>
          <w:tab w:val="left" w:pos="8789"/>
        </w:tabs>
        <w:spacing w:line="276" w:lineRule="auto"/>
        <w:ind w:left="851" w:right="567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 музей! Всем краеведческим музеям музей, и не смотри опять, что городок мал! Не в величине</w:t>
      </w:r>
      <w:r w:rsidR="00834F8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дело — в любви к Дому своему. </w:t>
      </w:r>
    </w:p>
    <w:p w:rsidR="00834F8D" w:rsidRDefault="00F245FD" w:rsidP="00834F8D">
      <w:pPr>
        <w:tabs>
          <w:tab w:val="left" w:pos="8789"/>
        </w:tabs>
        <w:spacing w:after="0" w:line="276" w:lineRule="auto"/>
        <w:ind w:left="851" w:right="567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Но </w:t>
      </w:r>
      <w:proofErr w:type="gramStart"/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вот</w:t>
      </w:r>
      <w:proofErr w:type="gramEnd"/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поди ж ты, такой должен быть заметный, а прославила его </w:t>
      </w:r>
      <w:r w:rsidR="00834F8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одна-единственная рыба. Рыбина.</w:t>
      </w:r>
      <w:bookmarkStart w:id="0" w:name="_GoBack"/>
      <w:bookmarkEnd w:id="0"/>
    </w:p>
    <w:p w:rsidR="00F245FD" w:rsidRDefault="00F245FD" w:rsidP="00834F8D">
      <w:pPr>
        <w:tabs>
          <w:tab w:val="left" w:pos="8789"/>
        </w:tabs>
        <w:spacing w:after="0" w:line="276" w:lineRule="auto"/>
        <w:ind w:left="851" w:right="567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245FD"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Рыбища — так правильнее.</w:t>
      </w:r>
    </w:p>
    <w:p w:rsidR="005A65E5" w:rsidRDefault="005A65E5" w:rsidP="00834F8D">
      <w:pPr>
        <w:tabs>
          <w:tab w:val="left" w:pos="8789"/>
        </w:tabs>
        <w:spacing w:after="0" w:line="276" w:lineRule="auto"/>
        <w:ind w:left="851" w:right="567"/>
        <w:rPr>
          <w:rFonts w:asciiTheme="majorHAnsi" w:hAnsiTheme="majorHAnsi"/>
          <w:b/>
          <w:i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245FD" w:rsidRPr="005A65E5" w:rsidRDefault="00834F8D" w:rsidP="00834F8D">
      <w:pPr>
        <w:spacing w:after="0" w:line="276" w:lineRule="auto"/>
        <w:ind w:left="-567"/>
        <w:rPr>
          <w:rFonts w:asciiTheme="majorHAnsi" w:hAnsiTheme="majorHAnsi"/>
          <w:b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A65E5">
        <w:rPr>
          <w:rFonts w:asciiTheme="majorHAnsi" w:hAnsiTheme="majorHAnsi"/>
          <w:b/>
          <w:color w:val="5E503E" w:themeColor="accent6" w:themeShade="80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A87557F" wp14:editId="74E7CAD7">
            <wp:extent cx="5941060" cy="3965350"/>
            <wp:effectExtent l="171450" t="171450" r="383540" b="359410"/>
            <wp:docPr id="11" name="Рисунок 11" descr="https://avatars.mds.yandex.net/get-altay/1637232/2a0000016a91f46cf28f1130b8f1f0be3775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s://avatars.mds.yandex.net/get-altay/1637232/2a0000016a91f46cf28f1130b8f1f0be3775/XX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6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245FD" w:rsidRPr="005A65E5" w:rsidSect="005A65E5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1907" w:h="16839"/>
      <w:pgMar w:top="709" w:right="850" w:bottom="426" w:left="1701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026" w:rsidRDefault="005C5026">
      <w:pPr>
        <w:spacing w:after="0" w:line="240" w:lineRule="auto"/>
      </w:pPr>
      <w:r>
        <w:separator/>
      </w:r>
    </w:p>
  </w:endnote>
  <w:endnote w:type="continuationSeparator" w:id="0">
    <w:p w:rsidR="005C5026" w:rsidRDefault="005C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711" w:rsidRDefault="006E3711">
    <w:pPr>
      <w:pStyle w:val="afb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CB4A0F8" wp14:editId="28900BA8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32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45" style="position:absolute;margin-left:0;margin-top:0;width:55.1pt;height:11in;z-index:-251642880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" fillcolor="#675e47 [3215]" stroked="f" strokeweight="2pt">
              <v:path arrowok="t"/>
              <v:textbox>
                <w:txbxContent>
                  <w:p w:rsidR="006E3711" w:rsidRDefault="006E371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91C0366" wp14:editId="02BB31F5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3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46" style="position:absolute;margin-left:0;margin-top:0;width:55.1pt;height:71.3pt;z-index:-251641856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" fillcolor="#a9a57c [3204]" stroked="f" strokeweight="2pt">
              <v:path arrowok="t"/>
              <v:textbox>
                <w:txbxContent>
                  <w:p w:rsidR="006E3711" w:rsidRDefault="006E3711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2782592" wp14:editId="36463A44">
              <wp:simplePos x="0" y="0"/>
              <mc:AlternateContent>
                <mc:Choice Requires="wp14">
                  <wp:positionH relativeFrom="page">
                    <wp14:pctPosHOffset>2500</wp14:pctPosHOffset>
                  </wp:positionH>
                </mc:Choice>
                <mc:Fallback>
                  <wp:positionH relativeFrom="page">
                    <wp:posOffset>188595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8928100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34" name="Двойные скобки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:rsidR="006E3711" w:rsidRDefault="006E3711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A65E5"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Двойные скобки 7" o:spid="_x0000_s1047" type="#_x0000_t185" style="position:absolute;margin-left:0;margin-top:0;width:36pt;height:28.8pt;z-index:251675648;visibility:visible;mso-wrap-style:square;mso-width-percent:0;mso-height-percent:0;mso-left-percent:25;mso-top-percent:835;mso-wrap-distance-left:9pt;mso-wrap-distance-top:0;mso-wrap-distance-right:9pt;mso-wrap-distance-bottom:0;mso-position-horizontal-relative:page;mso-position-vertical-relative:page;mso-width-percent:0;mso-height-percent:0;mso-left-percent:25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" filled="t" fillcolor="#a9a57c [3204]" strokecolor="white [3212]" strokeweight="1pt">
              <v:path arrowok="t"/>
              <v:textbox inset="0,,0">
                <w:txbxContent>
                  <w:p w:rsidR="006E3711" w:rsidRDefault="006E3711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>PAGE    \* MERGEFORMAT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 w:rsidR="005A65E5">
                      <w:rPr>
                        <w:noProof/>
                        <w:color w:val="FFFFFF" w:themeColor="background1"/>
                        <w:sz w:val="24"/>
                        <w:szCs w:val="24"/>
                      </w:rPr>
                      <w:t>4</w: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711" w:rsidRDefault="006E3711">
    <w:pPr>
      <w:pStyle w:val="afb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F362695" wp14:editId="1B7300D7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25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48" style="position:absolute;margin-left:0;margin-top:0;width:55.1pt;height:11in;z-index:-251652096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" fillcolor="#675e47 [3215]" stroked="f" strokeweight="2pt">
              <v:path arrowok="t"/>
              <v:textbox>
                <w:txbxContent>
                  <w:p w:rsidR="006E3711" w:rsidRDefault="006E371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5F4025C" wp14:editId="1D0B5D7D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26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49" style="position:absolute;margin-left:0;margin-top:0;width:55.1pt;height:71.3pt;z-index:-251651072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" fillcolor="#a9a57c [3204]" stroked="f" strokeweight="2pt">
              <v:path arrowok="t"/>
              <v:textbox>
                <w:txbxContent>
                  <w:p w:rsidR="006E3711" w:rsidRDefault="006E3711"/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711" w:rsidRPr="0013404F" w:rsidRDefault="006E3711" w:rsidP="0013404F">
    <w:pPr>
      <w:pStyle w:val="afb"/>
      <w:jc w:val="center"/>
      <w:rPr>
        <w:rFonts w:ascii="Times New Roman" w:hAnsi="Times New Roman" w:cs="Times New Roman"/>
        <w:sz w:val="28"/>
      </w:rPr>
    </w:pPr>
    <w:r w:rsidRPr="0013404F">
      <w:rPr>
        <w:rFonts w:ascii="Times New Roman" w:hAnsi="Times New Roman" w:cs="Times New Roman"/>
        <w:sz w:val="28"/>
      </w:rPr>
      <w:t>Октябрь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026" w:rsidRDefault="005C5026">
      <w:pPr>
        <w:spacing w:after="0" w:line="240" w:lineRule="auto"/>
      </w:pPr>
      <w:r>
        <w:separator/>
      </w:r>
    </w:p>
  </w:footnote>
  <w:footnote w:type="continuationSeparator" w:id="0">
    <w:p w:rsidR="005C5026" w:rsidRDefault="005C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711" w:rsidRDefault="006E3711">
    <w:pPr>
      <w:pStyle w:val="af9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8F00AEC" wp14:editId="7BDFB1C8">
              <wp:simplePos x="0" y="0"/>
              <wp:positionH relativeFrom="page">
                <wp:posOffset>271305</wp:posOffset>
              </wp:positionH>
              <wp:positionV relativeFrom="page">
                <wp:posOffset>2763297</wp:posOffset>
              </wp:positionV>
              <wp:extent cx="411480" cy="4526280"/>
              <wp:effectExtent l="0" t="0" r="0" b="0"/>
              <wp:wrapNone/>
              <wp:docPr id="28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Название"/>
                            <w:id w:val="1493218773"/>
                            <w:placeholder>
                              <w:docPart w:val="A21902A275DC42748E52C435996033D9"/>
                            </w:placeholder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6E3711" w:rsidRDefault="006E371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[Введите название документа]</w:t>
                              </w:r>
                            </w:p>
                          </w:sdtContent>
                        </w:sdt>
                        <w:p w:rsidR="006E3711" w:rsidRDefault="006E3711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8" type="#_x0000_t202" style="position:absolute;margin-left:21.35pt;margin-top:217.6pt;width:32.4pt;height:356.4pt;z-index:251670528;visibility:visible;mso-wrap-style:square;mso-width-percent:50;mso-height-percent:4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4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" fillcolor="#675e47 [3215]" stroked="f" strokeweight=".5pt">
              <v:path arrowok="t"/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Название"/>
                      <w:id w:val="1493218773"/>
                      <w:placeholder>
                        <w:docPart w:val="A21902A275DC42748E52C435996033D9"/>
                      </w:placeholder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6E3711" w:rsidRDefault="006E371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[Введите название документа]</w:t>
                        </w:r>
                      </w:p>
                    </w:sdtContent>
                  </w:sdt>
                  <w:p w:rsidR="006E3711" w:rsidRDefault="006E3711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FB452BF" wp14:editId="53D7446C">
              <wp:simplePos x="0" y="0"/>
              <mc:AlternateContent>
                <mc:Choice Requires="wp14">
                  <wp:positionH relativeFrom="page">
                    <wp14:pctPosHOffset>9000</wp14:pctPosHOffset>
                  </wp:positionH>
                </mc:Choice>
                <mc:Fallback>
                  <wp:positionH relativeFrom="page">
                    <wp:posOffset>680085</wp:posOffset>
                  </wp:positionH>
                </mc:Fallback>
              </mc:AlternateContent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29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Прямоугольник 5" o:spid="_x0000_s1026" style="position:absolute;margin-left:0;margin-top:0;width:556.9pt;height:11in;z-index:-251644928;visibility:visible;mso-wrap-style:square;mso-width-percent:910;mso-height-percent:1000;mso-left-percent:90;mso-wrap-distance-left:9pt;mso-wrap-distance-top:0;mso-wrap-distance-right:9pt;mso-wrap-distance-bottom:0;mso-position-horizontal-relative:page;mso-position-vertical:center;mso-position-vertical-relative:page;mso-width-percent:910;mso-height-percent:1000;mso-lef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468D7AD" wp14:editId="4526C5AA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0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9" style="position:absolute;margin-left:0;margin-top:0;width:55.1pt;height:71.3pt;z-index:-251646976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" fillcolor="#a9a57c [3204]" stroked="f" strokeweight="2pt">
              <v:path arrowok="t"/>
              <v:textbox>
                <w:txbxContent>
                  <w:p w:rsidR="006E3711" w:rsidRDefault="006E3711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B79DEF9" wp14:editId="0D6BFCF5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31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Прямоугольник 4" o:spid="_x0000_s1040" style="position:absolute;margin-left:0;margin-top:0;width:55.1pt;height:11in;z-index:-251648000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" fillcolor="#675e47 [3215]" stroked="f" strokeweight="2pt">
              <v:path arrowok="t"/>
              <v:textbox>
                <w:txbxContent>
                  <w:p w:rsidR="006E3711" w:rsidRDefault="006E371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711" w:rsidRDefault="006E3711">
    <w:pPr>
      <w:pStyle w:val="af9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D3F848" wp14:editId="18E89B4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072630" cy="10058400"/>
              <wp:effectExtent l="0" t="0" r="0" b="0"/>
              <wp:wrapNone/>
              <wp:docPr id="18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 w:rsidP="006E3711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41" style="position:absolute;margin-left:0;margin-top:0;width:556.9pt;height:11in;z-index:-251654144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top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v:textbox>
                <w:txbxContent>
                  <w:p w:rsidR="006E3711" w:rsidRDefault="006E3711" w:rsidP="006E3711">
                    <w:pPr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98CFD4" wp14:editId="3769BFD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20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Название"/>
                            <w:id w:val="-853808487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6E3711" w:rsidRDefault="006E371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6E3711" w:rsidRDefault="006E3711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0;margin-top:0;width:32.25pt;height:356.4pt;z-index:251661312;visibility:visible;mso-wrap-style:square;mso-width-percent:50;mso-height-percent:450;mso-left-percent:910;mso-wrap-distance-left:9pt;mso-wrap-distance-top:0;mso-wrap-distance-right:9pt;mso-wrap-distance-bottom:0;mso-position-horizontal-relative:page;mso-position-vertical:center;mso-position-vertical-relative:page;mso-width-percent:50;mso-height-percent:450;mso-left-percent:91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" fillcolor="#675e47 [3215]" stroked="f" strokeweight=".5pt">
              <v:path arrowok="t"/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Название"/>
                      <w:id w:val="-853808487"/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6E3711" w:rsidRDefault="006E371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     </w:t>
                        </w:r>
                      </w:p>
                    </w:sdtContent>
                  </w:sdt>
                  <w:p w:rsidR="006E3711" w:rsidRDefault="006E3711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EF2AF44" wp14:editId="6F3ABB1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22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43" style="position:absolute;margin-left:0;margin-top:0;width:55.1pt;height:71.3pt;z-index:-251656192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" fillcolor="#a9a57c [3204]" stroked="f" strokeweight="2pt">
              <v:path arrowok="t"/>
              <v:textbox>
                <w:txbxContent>
                  <w:p w:rsidR="006E3711" w:rsidRDefault="006E3711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273C4A" wp14:editId="6B40B6E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2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3711" w:rsidRDefault="006E371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44" style="position:absolute;margin-left:0;margin-top:0;width:55.1pt;height:11in;z-index:-251657216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" fillcolor="#675e47 [3215]" stroked="f" strokeweight="2pt">
              <v:path arrowok="t"/>
              <v:textbox>
                <w:txbxContent>
                  <w:p w:rsidR="006E3711" w:rsidRDefault="006E371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28"/>
    <w:rsid w:val="0013404F"/>
    <w:rsid w:val="001545EC"/>
    <w:rsid w:val="00255005"/>
    <w:rsid w:val="00304BDE"/>
    <w:rsid w:val="003A04AE"/>
    <w:rsid w:val="00447D4C"/>
    <w:rsid w:val="00504E78"/>
    <w:rsid w:val="005A65E5"/>
    <w:rsid w:val="005C5026"/>
    <w:rsid w:val="005F0213"/>
    <w:rsid w:val="006D7E14"/>
    <w:rsid w:val="006E3711"/>
    <w:rsid w:val="00731DD7"/>
    <w:rsid w:val="00834F8D"/>
    <w:rsid w:val="009F3828"/>
    <w:rsid w:val="00B21037"/>
    <w:rsid w:val="00B604A6"/>
    <w:rsid w:val="00B90C8D"/>
    <w:rsid w:val="00BA3190"/>
    <w:rsid w:val="00E617D7"/>
    <w:rsid w:val="00F1340C"/>
    <w:rsid w:val="00F245FD"/>
    <w:rsid w:val="00FE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848057" w:themeColor="accent1" w:themeShade="B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8553A" w:themeColor="accent1" w:themeShade="8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8553A" w:themeColor="accent1" w:themeShade="8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54B" w:themeColor="text1" w:themeTint="BF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b/>
      <w:bCs/>
      <w:color w:val="848057" w:themeColor="accent1" w:themeShade="BF"/>
      <w:sz w:val="24"/>
    </w:rPr>
  </w:style>
  <w:style w:type="paragraph" w:styleId="a3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80"/>
      <w14:ligatures w14:val="standard"/>
      <w14:numForm w14:val="oldStyle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32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iCs/>
      <w:color w:val="675E47" w:themeColor="text2"/>
      <w:sz w:val="32"/>
      <w:szCs w:val="32"/>
    </w:rPr>
  </w:style>
  <w:style w:type="character" w:styleId="a7">
    <w:name w:val="Placeholder Text"/>
    <w:basedOn w:val="a0"/>
    <w:uiPriority w:val="9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A9A57C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58553A" w:themeColor="accent1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58553A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20"/>
    </w:rPr>
  </w:style>
  <w:style w:type="character" w:styleId="ab">
    <w:name w:val="Strong"/>
    <w:basedOn w:val="a0"/>
    <w:uiPriority w:val="22"/>
    <w:qFormat/>
    <w:rPr>
      <w:b/>
      <w:bCs/>
      <w14:numForm w14:val="oldStyle"/>
    </w:rPr>
  </w:style>
  <w:style w:type="character" w:styleId="ac">
    <w:name w:val="Emphasis"/>
    <w:basedOn w:val="a0"/>
    <w:uiPriority w:val="20"/>
    <w:qFormat/>
    <w:rPr>
      <w:i/>
      <w:iCs/>
      <w:color w:val="675E47" w:themeColor="text2"/>
    </w:rPr>
  </w:style>
  <w:style w:type="paragraph" w:styleId="ad">
    <w:name w:val="No Spacing"/>
    <w:link w:val="ae"/>
    <w:uiPriority w:val="1"/>
    <w:qFormat/>
    <w:pPr>
      <w:spacing w:after="0" w:line="240" w:lineRule="auto"/>
    </w:pPr>
  </w:style>
  <w:style w:type="paragraph" w:styleId="af">
    <w:name w:val="List Paragraph"/>
    <w:basedOn w:val="a"/>
    <w:uiPriority w:val="34"/>
    <w:qFormat/>
    <w:pPr>
      <w:spacing w:line="240" w:lineRule="auto"/>
      <w:ind w:left="720" w:hanging="288"/>
      <w:contextualSpacing/>
    </w:pPr>
    <w:rPr>
      <w:color w:val="4C4635" w:themeColor="text2" w:themeShade="BF"/>
    </w:rPr>
  </w:style>
  <w:style w:type="paragraph" w:styleId="21">
    <w:name w:val="Quote"/>
    <w:basedOn w:val="a"/>
    <w:next w:val="a"/>
    <w:link w:val="22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14:ligatures w14:val="standard"/>
      <w14:numForm w14:val="oldStyle"/>
    </w:rPr>
  </w:style>
  <w:style w:type="character" w:customStyle="1" w:styleId="af1">
    <w:name w:val="Выделенная цитата Знак"/>
    <w:basedOn w:val="a0"/>
    <w:link w:val="af0"/>
    <w:uiPriority w:val="30"/>
    <w:rPr>
      <w:rFonts w:eastAsiaTheme="minorEastAsia"/>
      <w:b/>
      <w:bCs/>
      <w:i/>
      <w:iCs/>
      <w:color w:val="FFFFFF" w:themeColor="background1"/>
      <w:sz w:val="21"/>
      <w:shd w:val="clear" w:color="auto" w:fill="A9A57C" w:themeFill="accent1"/>
      <w14:ligatures w14:val="standard"/>
      <w14:numForm w14:val="oldStyle"/>
    </w:rPr>
  </w:style>
  <w:style w:type="character" w:styleId="af2">
    <w:name w:val="Subtle Emphasis"/>
    <w:basedOn w:val="a0"/>
    <w:uiPriority w:val="19"/>
    <w:qFormat/>
    <w:rPr>
      <w:i/>
      <w:iCs/>
      <w:color w:val="000000"/>
    </w:rPr>
  </w:style>
  <w:style w:type="character" w:styleId="af3">
    <w:name w:val="Intense Emphasis"/>
    <w:basedOn w:val="a0"/>
    <w:uiPriority w:val="21"/>
    <w:qFormat/>
    <w:rPr>
      <w:b/>
      <w:bCs/>
      <w:i/>
      <w:iCs/>
      <w:color w:val="A9A57C" w:themeColor="accent1"/>
    </w:rPr>
  </w:style>
  <w:style w:type="character" w:styleId="af4">
    <w:name w:val="Subtle Reference"/>
    <w:basedOn w:val="a0"/>
    <w:uiPriority w:val="31"/>
    <w:qFormat/>
    <w:rPr>
      <w:smallCaps/>
      <w:color w:val="9CBEBD" w:themeColor="accent2"/>
      <w:u w:val="single"/>
    </w:rPr>
  </w:style>
  <w:style w:type="character" w:styleId="af5">
    <w:name w:val="Intense Reference"/>
    <w:basedOn w:val="a0"/>
    <w:uiPriority w:val="32"/>
    <w:qFormat/>
    <w:rPr>
      <w:b/>
      <w:bCs/>
      <w:smallCaps/>
      <w:color w:val="9CBEBD" w:themeColor="accent2"/>
      <w:spacing w:val="5"/>
      <w:u w:val="single"/>
    </w:rPr>
  </w:style>
  <w:style w:type="character" w:styleId="af6">
    <w:name w:val="Book Title"/>
    <w:basedOn w:val="a0"/>
    <w:uiPriority w:val="33"/>
    <w:qFormat/>
    <w:rPr>
      <w:b/>
      <w:bCs/>
      <w:caps w:val="0"/>
      <w:smallCaps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pPr>
      <w:spacing w:before="480" w:line="264" w:lineRule="auto"/>
      <w:outlineLvl w:val="9"/>
    </w:pPr>
    <w:rPr>
      <w:b/>
      <w:color w:val="848057" w:themeColor="accent1" w:themeShade="BF"/>
      <w:sz w:val="28"/>
      <w14:numForm w14:val="default"/>
    </w:rPr>
  </w:style>
  <w:style w:type="paragraph" w:customStyle="1" w:styleId="af8">
    <w:name w:val="Имя"/>
    <w:basedOn w:val="a3"/>
    <w:qFormat/>
    <w:rPr>
      <w:b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</w:style>
  <w:style w:type="paragraph" w:styleId="af9">
    <w:name w:val="header"/>
    <w:basedOn w:val="a"/>
    <w:link w:val="af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Pr>
      <w:sz w:val="21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Pr>
      <w:sz w:val="21"/>
    </w:rPr>
  </w:style>
  <w:style w:type="character" w:styleId="afd">
    <w:name w:val="Hyperlink"/>
    <w:basedOn w:val="a0"/>
    <w:uiPriority w:val="99"/>
    <w:unhideWhenUsed/>
    <w:rsid w:val="006D7E14"/>
    <w:rPr>
      <w:color w:val="D25814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848057" w:themeColor="accent1" w:themeShade="B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8553A" w:themeColor="accent1" w:themeShade="8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8553A" w:themeColor="accent1" w:themeShade="8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54B" w:themeColor="text1" w:themeTint="BF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b/>
      <w:bCs/>
      <w:color w:val="848057" w:themeColor="accent1" w:themeShade="BF"/>
      <w:sz w:val="24"/>
    </w:rPr>
  </w:style>
  <w:style w:type="paragraph" w:styleId="a3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80"/>
      <w14:ligatures w14:val="standard"/>
      <w14:numForm w14:val="oldStyle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32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iCs/>
      <w:color w:val="675E47" w:themeColor="text2"/>
      <w:sz w:val="32"/>
      <w:szCs w:val="32"/>
    </w:rPr>
  </w:style>
  <w:style w:type="character" w:styleId="a7">
    <w:name w:val="Placeholder Text"/>
    <w:basedOn w:val="a0"/>
    <w:uiPriority w:val="9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A9A57C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58553A" w:themeColor="accent1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58553A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20"/>
    </w:rPr>
  </w:style>
  <w:style w:type="character" w:styleId="ab">
    <w:name w:val="Strong"/>
    <w:basedOn w:val="a0"/>
    <w:uiPriority w:val="22"/>
    <w:qFormat/>
    <w:rPr>
      <w:b/>
      <w:bCs/>
      <w14:numForm w14:val="oldStyle"/>
    </w:rPr>
  </w:style>
  <w:style w:type="character" w:styleId="ac">
    <w:name w:val="Emphasis"/>
    <w:basedOn w:val="a0"/>
    <w:uiPriority w:val="20"/>
    <w:qFormat/>
    <w:rPr>
      <w:i/>
      <w:iCs/>
      <w:color w:val="675E47" w:themeColor="text2"/>
    </w:rPr>
  </w:style>
  <w:style w:type="paragraph" w:styleId="ad">
    <w:name w:val="No Spacing"/>
    <w:link w:val="ae"/>
    <w:uiPriority w:val="1"/>
    <w:qFormat/>
    <w:pPr>
      <w:spacing w:after="0" w:line="240" w:lineRule="auto"/>
    </w:pPr>
  </w:style>
  <w:style w:type="paragraph" w:styleId="af">
    <w:name w:val="List Paragraph"/>
    <w:basedOn w:val="a"/>
    <w:uiPriority w:val="34"/>
    <w:qFormat/>
    <w:pPr>
      <w:spacing w:line="240" w:lineRule="auto"/>
      <w:ind w:left="720" w:hanging="288"/>
      <w:contextualSpacing/>
    </w:pPr>
    <w:rPr>
      <w:color w:val="4C4635" w:themeColor="text2" w:themeShade="BF"/>
    </w:rPr>
  </w:style>
  <w:style w:type="paragraph" w:styleId="21">
    <w:name w:val="Quote"/>
    <w:basedOn w:val="a"/>
    <w:next w:val="a"/>
    <w:link w:val="22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14:ligatures w14:val="standard"/>
      <w14:numForm w14:val="oldStyle"/>
    </w:rPr>
  </w:style>
  <w:style w:type="character" w:customStyle="1" w:styleId="af1">
    <w:name w:val="Выделенная цитата Знак"/>
    <w:basedOn w:val="a0"/>
    <w:link w:val="af0"/>
    <w:uiPriority w:val="30"/>
    <w:rPr>
      <w:rFonts w:eastAsiaTheme="minorEastAsia"/>
      <w:b/>
      <w:bCs/>
      <w:i/>
      <w:iCs/>
      <w:color w:val="FFFFFF" w:themeColor="background1"/>
      <w:sz w:val="21"/>
      <w:shd w:val="clear" w:color="auto" w:fill="A9A57C" w:themeFill="accent1"/>
      <w14:ligatures w14:val="standard"/>
      <w14:numForm w14:val="oldStyle"/>
    </w:rPr>
  </w:style>
  <w:style w:type="character" w:styleId="af2">
    <w:name w:val="Subtle Emphasis"/>
    <w:basedOn w:val="a0"/>
    <w:uiPriority w:val="19"/>
    <w:qFormat/>
    <w:rPr>
      <w:i/>
      <w:iCs/>
      <w:color w:val="000000"/>
    </w:rPr>
  </w:style>
  <w:style w:type="character" w:styleId="af3">
    <w:name w:val="Intense Emphasis"/>
    <w:basedOn w:val="a0"/>
    <w:uiPriority w:val="21"/>
    <w:qFormat/>
    <w:rPr>
      <w:b/>
      <w:bCs/>
      <w:i/>
      <w:iCs/>
      <w:color w:val="A9A57C" w:themeColor="accent1"/>
    </w:rPr>
  </w:style>
  <w:style w:type="character" w:styleId="af4">
    <w:name w:val="Subtle Reference"/>
    <w:basedOn w:val="a0"/>
    <w:uiPriority w:val="31"/>
    <w:qFormat/>
    <w:rPr>
      <w:smallCaps/>
      <w:color w:val="9CBEBD" w:themeColor="accent2"/>
      <w:u w:val="single"/>
    </w:rPr>
  </w:style>
  <w:style w:type="character" w:styleId="af5">
    <w:name w:val="Intense Reference"/>
    <w:basedOn w:val="a0"/>
    <w:uiPriority w:val="32"/>
    <w:qFormat/>
    <w:rPr>
      <w:b/>
      <w:bCs/>
      <w:smallCaps/>
      <w:color w:val="9CBEBD" w:themeColor="accent2"/>
      <w:spacing w:val="5"/>
      <w:u w:val="single"/>
    </w:rPr>
  </w:style>
  <w:style w:type="character" w:styleId="af6">
    <w:name w:val="Book Title"/>
    <w:basedOn w:val="a0"/>
    <w:uiPriority w:val="33"/>
    <w:qFormat/>
    <w:rPr>
      <w:b/>
      <w:bCs/>
      <w:caps w:val="0"/>
      <w:smallCaps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pPr>
      <w:spacing w:before="480" w:line="264" w:lineRule="auto"/>
      <w:outlineLvl w:val="9"/>
    </w:pPr>
    <w:rPr>
      <w:b/>
      <w:color w:val="848057" w:themeColor="accent1" w:themeShade="BF"/>
      <w:sz w:val="28"/>
      <w14:numForm w14:val="default"/>
    </w:rPr>
  </w:style>
  <w:style w:type="paragraph" w:customStyle="1" w:styleId="af8">
    <w:name w:val="Имя"/>
    <w:basedOn w:val="a3"/>
    <w:qFormat/>
    <w:rPr>
      <w:b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</w:style>
  <w:style w:type="paragraph" w:styleId="af9">
    <w:name w:val="header"/>
    <w:basedOn w:val="a"/>
    <w:link w:val="af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Pr>
      <w:sz w:val="21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Pr>
      <w:sz w:val="21"/>
    </w:rPr>
  </w:style>
  <w:style w:type="character" w:styleId="afd">
    <w:name w:val="Hyperlink"/>
    <w:basedOn w:val="a0"/>
    <w:uiPriority w:val="99"/>
    <w:unhideWhenUsed/>
    <w:rsid w:val="006D7E14"/>
    <w:rPr>
      <w:color w:val="D2581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Adjacency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6C"/>
    <w:rsid w:val="0064437E"/>
    <w:rsid w:val="007112AF"/>
    <w:rsid w:val="009C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z w:val="32"/>
      <w:szCs w:val="32"/>
      <w14:numForm w14:val="oldStyl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1F497D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365F91" w:themeColor="accent1" w:themeShade="B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37B714E6C4BDD9BCD391ED95D7F9F">
    <w:name w:val="CAA37B714E6C4BDD9BCD391ED95D7F9F"/>
  </w:style>
  <w:style w:type="character" w:styleId="a3">
    <w:name w:val="Placeholder Text"/>
    <w:basedOn w:val="a0"/>
    <w:uiPriority w:val="99"/>
    <w:rPr>
      <w:color w:val="808080"/>
    </w:rPr>
  </w:style>
  <w:style w:type="paragraph" w:customStyle="1" w:styleId="3E20AF14ECAC48B4A2E6B75A4B2FA12D">
    <w:name w:val="3E20AF14ECAC48B4A2E6B75A4B2FA12D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color w:val="4F81BD" w:themeColor="accent1"/>
      <w:sz w:val="32"/>
      <w:szCs w:val="32"/>
      <w14:numForm w14:val="oldSty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Cs/>
      <w:color w:val="1F497D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eastAsiaTheme="majorEastAsia" w:cstheme="majorBidi"/>
      <w:b/>
      <w:bCs/>
      <w:color w:val="365F91" w:themeColor="accent1" w:themeShade="BF"/>
      <w:sz w:val="24"/>
    </w:rPr>
  </w:style>
  <w:style w:type="paragraph" w:customStyle="1" w:styleId="8F35F3427C6B48FBB4CDDD41E46FC932">
    <w:name w:val="8F35F3427C6B48FBB4CDDD41E46FC932"/>
  </w:style>
  <w:style w:type="paragraph" w:customStyle="1" w:styleId="EE934A44B8484A34B77BB0240917F0F1">
    <w:name w:val="EE934A44B8484A34B77BB0240917F0F1"/>
  </w:style>
  <w:style w:type="paragraph" w:customStyle="1" w:styleId="DD00BDF2107A4D529B87BBBFB7D754CC">
    <w:name w:val="DD00BDF2107A4D529B87BBBFB7D754CC"/>
  </w:style>
  <w:style w:type="paragraph" w:customStyle="1" w:styleId="5889852D38C94D4C84051131860898F0">
    <w:name w:val="5889852D38C94D4C84051131860898F0"/>
  </w:style>
  <w:style w:type="paragraph" w:customStyle="1" w:styleId="A21902A275DC42748E52C435996033D9">
    <w:name w:val="A21902A275DC42748E52C435996033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z w:val="32"/>
      <w:szCs w:val="32"/>
      <w14:numForm w14:val="oldStyl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1F497D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365F91" w:themeColor="accent1" w:themeShade="B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37B714E6C4BDD9BCD391ED95D7F9F">
    <w:name w:val="CAA37B714E6C4BDD9BCD391ED95D7F9F"/>
  </w:style>
  <w:style w:type="character" w:styleId="a3">
    <w:name w:val="Placeholder Text"/>
    <w:basedOn w:val="a0"/>
    <w:uiPriority w:val="99"/>
    <w:rPr>
      <w:color w:val="808080"/>
    </w:rPr>
  </w:style>
  <w:style w:type="paragraph" w:customStyle="1" w:styleId="3E20AF14ECAC48B4A2E6B75A4B2FA12D">
    <w:name w:val="3E20AF14ECAC48B4A2E6B75A4B2FA12D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color w:val="4F81BD" w:themeColor="accent1"/>
      <w:sz w:val="32"/>
      <w:szCs w:val="32"/>
      <w14:numForm w14:val="oldSty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Cs/>
      <w:color w:val="1F497D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eastAsiaTheme="majorEastAsia" w:cstheme="majorBidi"/>
      <w:b/>
      <w:bCs/>
      <w:color w:val="365F91" w:themeColor="accent1" w:themeShade="BF"/>
      <w:sz w:val="24"/>
    </w:rPr>
  </w:style>
  <w:style w:type="paragraph" w:customStyle="1" w:styleId="8F35F3427C6B48FBB4CDDD41E46FC932">
    <w:name w:val="8F35F3427C6B48FBB4CDDD41E46FC932"/>
  </w:style>
  <w:style w:type="paragraph" w:customStyle="1" w:styleId="EE934A44B8484A34B77BB0240917F0F1">
    <w:name w:val="EE934A44B8484A34B77BB0240917F0F1"/>
  </w:style>
  <w:style w:type="paragraph" w:customStyle="1" w:styleId="DD00BDF2107A4D529B87BBBFB7D754CC">
    <w:name w:val="DD00BDF2107A4D529B87BBBFB7D754CC"/>
  </w:style>
  <w:style w:type="paragraph" w:customStyle="1" w:styleId="5889852D38C94D4C84051131860898F0">
    <w:name w:val="5889852D38C94D4C84051131860898F0"/>
  </w:style>
  <w:style w:type="paragraph" w:customStyle="1" w:styleId="A21902A275DC42748E52C435996033D9">
    <w:name w:val="A21902A275DC42748E52C43599603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8C97D-CCD9-4305-9D71-131F4ADA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AdjacencyReport</Template>
  <TotalTime>698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2022-11-17T07:34:00Z</dcterms:created>
  <dcterms:modified xsi:type="dcterms:W3CDTF">2022-11-17T21:06:00Z</dcterms:modified>
</cp:coreProperties>
</file>